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81F8F" w14:textId="77777777" w:rsidR="00E92782" w:rsidRPr="009A782B" w:rsidRDefault="00E92782" w:rsidP="00A952F4">
      <w:pPr>
        <w:ind w:left="2835" w:hanging="2268"/>
        <w:jc w:val="center"/>
        <w:rPr>
          <w:rFonts w:ascii="Mind Meridian" w:hAnsi="Mind Meridian" w:cs="Mind Meridian"/>
          <w:sz w:val="22"/>
          <w:szCs w:val="22"/>
        </w:rPr>
      </w:pPr>
    </w:p>
    <w:p w14:paraId="007FAB29" w14:textId="2E6B9D5B" w:rsidR="007B2F86" w:rsidRPr="009A782B" w:rsidRDefault="00993AC5" w:rsidP="00930360">
      <w:pPr>
        <w:ind w:left="2835" w:hanging="2268"/>
        <w:jc w:val="center"/>
        <w:rPr>
          <w:rFonts w:ascii="Mind Meridian" w:hAnsi="Mind Meridian" w:cs="Mind Meridian"/>
          <w:sz w:val="22"/>
          <w:szCs w:val="22"/>
        </w:rPr>
      </w:pPr>
      <w:r>
        <w:rPr>
          <w:rFonts w:ascii="Mind Meridian" w:hAnsi="Mind Meridian" w:cs="Mind Meridian"/>
          <w:noProof/>
          <w:sz w:val="22"/>
          <w:szCs w:val="22"/>
          <w:lang w:val="en-GB" w:eastAsia="en-GB"/>
        </w:rPr>
        <mc:AlternateContent>
          <mc:Choice Requires="wps">
            <w:drawing>
              <wp:anchor distT="0" distB="0" distL="114300" distR="114300" simplePos="0" relativeHeight="251657728" behindDoc="0" locked="0" layoutInCell="1" allowOverlap="1" wp14:anchorId="1457504C" wp14:editId="699D4721">
                <wp:simplePos x="0" y="0"/>
                <wp:positionH relativeFrom="column">
                  <wp:posOffset>655320</wp:posOffset>
                </wp:positionH>
                <wp:positionV relativeFrom="paragraph">
                  <wp:posOffset>163195</wp:posOffset>
                </wp:positionV>
                <wp:extent cx="6230620" cy="471170"/>
                <wp:effectExtent l="0" t="1270" r="635" b="3810"/>
                <wp:wrapNone/>
                <wp:docPr id="123019145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0620"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F4EA7" w14:textId="2E08B9FC" w:rsidR="001D099B" w:rsidRPr="00917A22" w:rsidRDefault="001D099B" w:rsidP="00930360">
                            <w:pPr>
                              <w:rPr>
                                <w:rFonts w:ascii="Street Corner" w:hAnsi="Street Corner"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57504C" id="_x0000_t202" coordsize="21600,21600" o:spt="202" path="m,l,21600r21600,l21600,xe">
                <v:stroke joinstyle="miter"/>
                <v:path gradientshapeok="t" o:connecttype="rect"/>
              </v:shapetype>
              <v:shape id="Text Box 11" o:spid="_x0000_s1026" type="#_x0000_t202" style="position:absolute;left:0;text-align:left;margin-left:51.6pt;margin-top:12.85pt;width:490.6pt;height:3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" filled="f" stroked="f">
                <v:textbox>
                  <w:txbxContent>
                    <w:p w14:paraId="406F4EA7" w14:textId="2E08B9FC" w:rsidR="001D099B" w:rsidRPr="00917A22" w:rsidRDefault="001D099B" w:rsidP="00930360">
                      <w:pPr>
                        <w:rPr>
                          <w:rFonts w:ascii="Street Corner" w:hAnsi="Street Corner" w:cs="Arial"/>
                        </w:rPr>
                      </w:pPr>
                    </w:p>
                  </w:txbxContent>
                </v:textbox>
              </v:shape>
            </w:pict>
          </mc:Fallback>
        </mc:AlternateContent>
      </w:r>
      <w:r w:rsidR="00812D7E" w:rsidRPr="009A782B">
        <w:rPr>
          <w:rFonts w:ascii="Mind Meridian" w:hAnsi="Mind Meridian" w:cs="Mind Meridian"/>
          <w:sz w:val="22"/>
          <w:szCs w:val="22"/>
        </w:rPr>
        <w:softHyphen/>
      </w:r>
      <w:r w:rsidR="00812D7E" w:rsidRPr="009A782B">
        <w:rPr>
          <w:rFonts w:ascii="Mind Meridian" w:hAnsi="Mind Meridian" w:cs="Mind Meridian"/>
          <w:sz w:val="22"/>
          <w:szCs w:val="22"/>
        </w:rPr>
        <w:softHyphen/>
      </w:r>
    </w:p>
    <w:p w14:paraId="3CD60130" w14:textId="77777777" w:rsidR="007B2F86" w:rsidRPr="009A782B" w:rsidRDefault="007B2F86" w:rsidP="00930360">
      <w:pPr>
        <w:jc w:val="center"/>
        <w:rPr>
          <w:rFonts w:ascii="Mind Meridian" w:hAnsi="Mind Meridian" w:cs="Mind Meridian"/>
          <w:sz w:val="22"/>
          <w:szCs w:val="22"/>
        </w:rPr>
      </w:pPr>
    </w:p>
    <w:p w14:paraId="78F8583D" w14:textId="77777777" w:rsidR="007B2F86" w:rsidRPr="009A782B" w:rsidRDefault="007B2F86" w:rsidP="00930360">
      <w:pPr>
        <w:ind w:left="709"/>
        <w:jc w:val="center"/>
        <w:rPr>
          <w:rFonts w:ascii="Mind Meridian" w:hAnsi="Mind Meridian" w:cs="Mind Meridian"/>
          <w:sz w:val="22"/>
          <w:szCs w:val="22"/>
        </w:rPr>
      </w:pPr>
    </w:p>
    <w:p w14:paraId="38AF1F4F" w14:textId="77777777" w:rsidR="005A15B9" w:rsidRPr="009A782B" w:rsidRDefault="005A15B9" w:rsidP="00930360">
      <w:pPr>
        <w:ind w:left="851"/>
        <w:rPr>
          <w:rFonts w:ascii="Mind Meridian" w:hAnsi="Mind Meridian" w:cs="Mind Meridian"/>
          <w:sz w:val="22"/>
          <w:szCs w:val="22"/>
        </w:rPr>
      </w:pPr>
      <w:r w:rsidRPr="009A782B">
        <w:rPr>
          <w:rFonts w:ascii="Mind Meridian" w:hAnsi="Mind Meridian" w:cs="Mind Meridian"/>
          <w:sz w:val="22"/>
          <w:szCs w:val="22"/>
        </w:rPr>
        <w:t>Please complete all parts of the form and attach when applying for your job role.</w:t>
      </w:r>
    </w:p>
    <w:p w14:paraId="2E69E4E7" w14:textId="77777777" w:rsidR="006003FB" w:rsidRDefault="006003FB" w:rsidP="00930360">
      <w:pPr>
        <w:ind w:left="851"/>
        <w:rPr>
          <w:rFonts w:ascii="Mind Meridian" w:hAnsi="Mind Meridian" w:cs="Mind Meridian"/>
          <w:sz w:val="22"/>
          <w:szCs w:val="22"/>
        </w:rPr>
      </w:pPr>
    </w:p>
    <w:p w14:paraId="4034128A" w14:textId="4643C3DE" w:rsidR="006003FB" w:rsidRDefault="006003FB" w:rsidP="00930360">
      <w:pPr>
        <w:ind w:left="851"/>
        <w:rPr>
          <w:rFonts w:ascii="Mind Meridian" w:hAnsi="Mind Meridian" w:cs="Mind Meridian"/>
          <w:sz w:val="22"/>
          <w:szCs w:val="22"/>
        </w:rPr>
      </w:pPr>
      <w:r w:rsidRPr="006003FB">
        <w:rPr>
          <w:rFonts w:ascii="Mind Meridian" w:hAnsi="Mind Meridian" w:cs="Mind Meridian"/>
          <w:sz w:val="22"/>
          <w:szCs w:val="22"/>
        </w:rPr>
        <w:t xml:space="preserve">If you need this information in a different format to support your accessibility needs, please contact us on </w:t>
      </w:r>
      <w:r>
        <w:rPr>
          <w:rFonts w:ascii="Mind Meridian" w:hAnsi="Mind Meridian" w:cs="Mind Meridian"/>
          <w:sz w:val="22"/>
          <w:szCs w:val="22"/>
        </w:rPr>
        <w:t>0300 111 6000</w:t>
      </w:r>
      <w:r w:rsidRPr="006003FB">
        <w:rPr>
          <w:rFonts w:ascii="Mind Meridian" w:hAnsi="Mind Meridian" w:cs="Mind Meridian"/>
          <w:sz w:val="22"/>
          <w:szCs w:val="22"/>
        </w:rPr>
        <w:t xml:space="preserve"> or email </w:t>
      </w:r>
      <w:hyperlink r:id="rId6" w:tgtFrame="_blank" w:tooltip="mailto:recruitment@suffolkmind.org.uk" w:history="1">
        <w:r w:rsidRPr="006003FB">
          <w:rPr>
            <w:rStyle w:val="Hyperlink"/>
            <w:rFonts w:ascii="Mind Meridian" w:hAnsi="Mind Meridian" w:cs="Mind Meridian"/>
            <w:sz w:val="22"/>
            <w:szCs w:val="22"/>
          </w:rPr>
          <w:t>recruitment@suffolkmind.org.uk</w:t>
        </w:r>
      </w:hyperlink>
      <w:r w:rsidRPr="006003FB">
        <w:rPr>
          <w:rFonts w:ascii="Mind Meridian" w:hAnsi="Mind Meridian" w:cs="Mind Meridian"/>
          <w:sz w:val="22"/>
          <w:szCs w:val="22"/>
        </w:rPr>
        <w:t> and we’ll be happy to help.</w:t>
      </w:r>
    </w:p>
    <w:p w14:paraId="04FDB160" w14:textId="77777777" w:rsidR="006003FB" w:rsidRDefault="006003FB" w:rsidP="00930360">
      <w:pPr>
        <w:ind w:left="851"/>
        <w:rPr>
          <w:rFonts w:ascii="Mind Meridian" w:hAnsi="Mind Meridian" w:cs="Mind Meridian"/>
          <w:sz w:val="22"/>
          <w:szCs w:val="22"/>
        </w:rPr>
      </w:pPr>
    </w:p>
    <w:p w14:paraId="3150DABD" w14:textId="30BE061F" w:rsidR="007B2F86" w:rsidRDefault="00106AC8" w:rsidP="00930360">
      <w:pPr>
        <w:ind w:left="851"/>
      </w:pPr>
      <w:r w:rsidRPr="009A782B">
        <w:rPr>
          <w:rFonts w:ascii="Mind Meridian" w:hAnsi="Mind Meridian" w:cs="Mind Meridian"/>
          <w:sz w:val="22"/>
          <w:szCs w:val="22"/>
        </w:rPr>
        <w:t xml:space="preserve">If you have any </w:t>
      </w:r>
      <w:r w:rsidR="006003FB">
        <w:rPr>
          <w:rFonts w:ascii="Mind Meridian" w:hAnsi="Mind Meridian" w:cs="Mind Meridian"/>
          <w:sz w:val="22"/>
          <w:szCs w:val="22"/>
        </w:rPr>
        <w:t xml:space="preserve">other </w:t>
      </w:r>
      <w:r w:rsidRPr="009A782B">
        <w:rPr>
          <w:rFonts w:ascii="Mind Meridian" w:hAnsi="Mind Meridian" w:cs="Mind Meridian"/>
          <w:sz w:val="22"/>
          <w:szCs w:val="22"/>
        </w:rPr>
        <w:t>queries o</w:t>
      </w:r>
      <w:r w:rsidR="003B5BBA" w:rsidRPr="009A782B">
        <w:rPr>
          <w:rFonts w:ascii="Mind Meridian" w:hAnsi="Mind Meridian" w:cs="Mind Meridian"/>
          <w:sz w:val="22"/>
          <w:szCs w:val="22"/>
        </w:rPr>
        <w:t>r</w:t>
      </w:r>
      <w:r w:rsidRPr="009A782B">
        <w:rPr>
          <w:rFonts w:ascii="Mind Meridian" w:hAnsi="Mind Meridian" w:cs="Mind Meridian"/>
          <w:sz w:val="22"/>
          <w:szCs w:val="22"/>
        </w:rPr>
        <w:t xml:space="preserve"> want to send </w:t>
      </w:r>
      <w:r w:rsidR="00993AC5" w:rsidRPr="009A782B">
        <w:rPr>
          <w:rFonts w:ascii="Mind Meridian" w:hAnsi="Mind Meridian" w:cs="Mind Meridian"/>
          <w:sz w:val="22"/>
          <w:szCs w:val="22"/>
        </w:rPr>
        <w:t>direct,</w:t>
      </w:r>
      <w:r w:rsidRPr="009A782B">
        <w:rPr>
          <w:rFonts w:ascii="Mind Meridian" w:hAnsi="Mind Meridian" w:cs="Mind Meridian"/>
          <w:sz w:val="22"/>
          <w:szCs w:val="22"/>
        </w:rPr>
        <w:t xml:space="preserve"> please</w:t>
      </w:r>
      <w:r w:rsidR="005A15B9" w:rsidRPr="009A782B">
        <w:rPr>
          <w:rFonts w:ascii="Mind Meridian" w:hAnsi="Mind Meridian" w:cs="Mind Meridian"/>
          <w:sz w:val="22"/>
          <w:szCs w:val="22"/>
        </w:rPr>
        <w:t xml:space="preserve"> c</w:t>
      </w:r>
      <w:r w:rsidR="00DD53BC" w:rsidRPr="009A782B">
        <w:rPr>
          <w:rFonts w:ascii="Mind Meridian" w:hAnsi="Mind Meridian" w:cs="Mind Meridian"/>
          <w:sz w:val="22"/>
          <w:szCs w:val="22"/>
        </w:rPr>
        <w:t xml:space="preserve">ontact </w:t>
      </w:r>
      <w:hyperlink r:id="rId7" w:history="1">
        <w:r w:rsidR="0059040F" w:rsidRPr="00706983">
          <w:rPr>
            <w:rStyle w:val="Hyperlink"/>
            <w:rFonts w:ascii="Mind Meridian" w:eastAsia="Calibri" w:hAnsi="Mind Meridian" w:cs="Mind Meridian"/>
            <w:sz w:val="22"/>
            <w:szCs w:val="22"/>
          </w:rPr>
          <w:t>recruitment@suffolkmind.org.uk</w:t>
        </w:r>
      </w:hyperlink>
    </w:p>
    <w:p w14:paraId="48512395" w14:textId="77777777" w:rsidR="0059040F" w:rsidRDefault="0059040F" w:rsidP="00930360">
      <w:pPr>
        <w:ind w:left="851"/>
      </w:pPr>
    </w:p>
    <w:p w14:paraId="7AC8748C" w14:textId="36F30688" w:rsidR="0059040F" w:rsidRPr="0059040F" w:rsidRDefault="0059040F" w:rsidP="00930360">
      <w:pPr>
        <w:ind w:left="851"/>
      </w:pPr>
      <w:r w:rsidRPr="0059040F">
        <w:rPr>
          <w:rFonts w:ascii="Mind Meridian" w:hAnsi="Mind Meridian" w:cs="Mind Meridian"/>
          <w:sz w:val="22"/>
          <w:szCs w:val="22"/>
        </w:rPr>
        <w:t xml:space="preserve">Please note that we are unable to offer sponsorship </w:t>
      </w:r>
      <w:r w:rsidR="00993AC5">
        <w:rPr>
          <w:rFonts w:ascii="Mind Meridian" w:hAnsi="Mind Meridian" w:cs="Mind Meridian"/>
          <w:sz w:val="22"/>
          <w:szCs w:val="22"/>
        </w:rPr>
        <w:t xml:space="preserve">for </w:t>
      </w:r>
      <w:r w:rsidRPr="0059040F">
        <w:rPr>
          <w:rFonts w:ascii="Mind Meridian" w:hAnsi="Mind Meridian" w:cs="Mind Meridian"/>
          <w:sz w:val="22"/>
          <w:szCs w:val="22"/>
        </w:rPr>
        <w:t>this role.</w:t>
      </w:r>
    </w:p>
    <w:p w14:paraId="1C755C42" w14:textId="77777777" w:rsidR="00D6292E" w:rsidRPr="009A782B" w:rsidRDefault="00D6292E" w:rsidP="0059040F">
      <w:pPr>
        <w:rPr>
          <w:rFonts w:ascii="Mind Meridian" w:hAnsi="Mind Meridian" w:cs="Mind Meridian"/>
          <w:sz w:val="22"/>
          <w:szCs w:val="22"/>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9"/>
        <w:gridCol w:w="2893"/>
        <w:gridCol w:w="77"/>
        <w:gridCol w:w="5671"/>
      </w:tblGrid>
      <w:tr w:rsidR="00D141FC" w:rsidRPr="009A782B" w14:paraId="2052FEE0" w14:textId="77777777" w:rsidTr="00FD2E39">
        <w:trPr>
          <w:trHeight w:val="282"/>
        </w:trPr>
        <w:tc>
          <w:tcPr>
            <w:tcW w:w="10440" w:type="dxa"/>
            <w:gridSpan w:val="4"/>
          </w:tcPr>
          <w:p w14:paraId="7A181A2D" w14:textId="77777777" w:rsidR="00534CBD" w:rsidRPr="009A782B" w:rsidRDefault="00534CBD" w:rsidP="00FD2E39">
            <w:pPr>
              <w:ind w:left="161"/>
              <w:rPr>
                <w:rFonts w:ascii="Mind Meridian" w:eastAsia="Times New Roman" w:hAnsi="Mind Meridian" w:cs="Mind Meridian"/>
                <w:b/>
                <w:spacing w:val="-5"/>
                <w:sz w:val="22"/>
                <w:szCs w:val="22"/>
                <w:lang w:val="en-GB"/>
              </w:rPr>
            </w:pPr>
          </w:p>
          <w:p w14:paraId="09B1313A" w14:textId="77777777" w:rsidR="00D141FC" w:rsidRPr="009A782B" w:rsidRDefault="00D141FC" w:rsidP="00FD2E39">
            <w:pPr>
              <w:rPr>
                <w:rFonts w:ascii="Mind Meridian" w:eastAsia="Times New Roman" w:hAnsi="Mind Meridian" w:cs="Mind Meridian"/>
                <w:b/>
                <w:spacing w:val="-5"/>
                <w:sz w:val="22"/>
                <w:szCs w:val="22"/>
                <w:lang w:val="en-GB"/>
              </w:rPr>
            </w:pPr>
            <w:r w:rsidRPr="009A782B">
              <w:rPr>
                <w:rFonts w:ascii="Mind Meridian" w:eastAsia="Times New Roman" w:hAnsi="Mind Meridian" w:cs="Mind Meridian"/>
                <w:b/>
                <w:spacing w:val="-5"/>
                <w:sz w:val="22"/>
                <w:szCs w:val="22"/>
                <w:lang w:val="en-GB"/>
              </w:rPr>
              <w:t>POSITION APPLIED FOR</w:t>
            </w:r>
          </w:p>
          <w:p w14:paraId="6DBA41BA" w14:textId="77777777" w:rsidR="003A5072" w:rsidRPr="009A782B" w:rsidRDefault="003A5072" w:rsidP="00FD2E39">
            <w:pPr>
              <w:ind w:left="161" w:right="-132"/>
              <w:rPr>
                <w:rFonts w:ascii="Mind Meridian" w:eastAsia="Times New Roman" w:hAnsi="Mind Meridian" w:cs="Mind Meridian"/>
                <w:b/>
                <w:spacing w:val="-5"/>
                <w:sz w:val="22"/>
                <w:szCs w:val="22"/>
                <w:lang w:val="en-GB"/>
              </w:rPr>
            </w:pPr>
          </w:p>
          <w:p w14:paraId="1D787D99" w14:textId="77777777" w:rsidR="003A5072" w:rsidRPr="009A782B" w:rsidRDefault="003A5072" w:rsidP="00FD2E39">
            <w:pPr>
              <w:ind w:left="161"/>
              <w:rPr>
                <w:rFonts w:ascii="Mind Meridian" w:eastAsia="Times New Roman" w:hAnsi="Mind Meridian" w:cs="Mind Meridian"/>
                <w:b/>
                <w:spacing w:val="-5"/>
                <w:sz w:val="22"/>
                <w:szCs w:val="22"/>
                <w:lang w:val="en-GB"/>
              </w:rPr>
            </w:pPr>
          </w:p>
          <w:p w14:paraId="32772854" w14:textId="77777777" w:rsidR="00D141FC" w:rsidRPr="009A782B" w:rsidRDefault="00D141FC" w:rsidP="00FD2E39">
            <w:pPr>
              <w:ind w:left="161"/>
              <w:rPr>
                <w:rFonts w:ascii="Mind Meridian" w:eastAsia="Times New Roman" w:hAnsi="Mind Meridian" w:cs="Mind Meridian"/>
                <w:spacing w:val="-5"/>
                <w:sz w:val="22"/>
                <w:szCs w:val="22"/>
                <w:lang w:val="en-GB"/>
              </w:rPr>
            </w:pPr>
          </w:p>
        </w:tc>
      </w:tr>
      <w:tr w:rsidR="00D141FC" w:rsidRPr="009A782B" w14:paraId="6786DF17" w14:textId="77777777" w:rsidTr="00FD2E39">
        <w:trPr>
          <w:trHeight w:val="327"/>
        </w:trPr>
        <w:tc>
          <w:tcPr>
            <w:tcW w:w="10440" w:type="dxa"/>
            <w:gridSpan w:val="4"/>
          </w:tcPr>
          <w:p w14:paraId="2B08A17B" w14:textId="77777777" w:rsidR="00D141FC" w:rsidRPr="009A782B" w:rsidRDefault="00D141FC" w:rsidP="00FD2E39">
            <w:pPr>
              <w:ind w:left="161"/>
              <w:rPr>
                <w:rFonts w:ascii="Mind Meridian" w:eastAsia="Times New Roman" w:hAnsi="Mind Meridian" w:cs="Mind Meridian"/>
                <w:b/>
                <w:spacing w:val="-5"/>
                <w:sz w:val="22"/>
                <w:szCs w:val="22"/>
                <w:lang w:val="en-GB"/>
              </w:rPr>
            </w:pPr>
          </w:p>
          <w:p w14:paraId="0527B7D1" w14:textId="77777777" w:rsidR="00D141FC" w:rsidRPr="009A782B" w:rsidRDefault="00D141FC" w:rsidP="00FD2E39">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b/>
                <w:spacing w:val="-5"/>
                <w:sz w:val="22"/>
                <w:szCs w:val="22"/>
                <w:lang w:val="en-GB"/>
              </w:rPr>
              <w:t>PERSONAL DETAILS</w:t>
            </w:r>
            <w:r w:rsidRPr="009A782B">
              <w:rPr>
                <w:rFonts w:ascii="Mind Meridian" w:eastAsia="Times New Roman" w:hAnsi="Mind Meridian" w:cs="Mind Meridian"/>
                <w:spacing w:val="-5"/>
                <w:sz w:val="22"/>
                <w:szCs w:val="22"/>
                <w:lang w:val="en-GB"/>
              </w:rPr>
              <w:t xml:space="preserve"> </w:t>
            </w:r>
          </w:p>
          <w:p w14:paraId="5FC36F04" w14:textId="77777777" w:rsidR="00D141FC" w:rsidRPr="009A782B" w:rsidRDefault="00D141FC" w:rsidP="00FD2E39">
            <w:pPr>
              <w:ind w:left="161"/>
              <w:rPr>
                <w:rFonts w:ascii="Mind Meridian" w:eastAsia="Times New Roman" w:hAnsi="Mind Meridian" w:cs="Mind Meridian"/>
                <w:spacing w:val="-5"/>
                <w:sz w:val="22"/>
                <w:szCs w:val="22"/>
                <w:lang w:val="en-GB"/>
              </w:rPr>
            </w:pPr>
          </w:p>
        </w:tc>
      </w:tr>
      <w:tr w:rsidR="00D141FC" w:rsidRPr="009A782B" w14:paraId="35E4C8B2" w14:textId="77777777" w:rsidTr="00FD2E39">
        <w:trPr>
          <w:trHeight w:val="414"/>
        </w:trPr>
        <w:tc>
          <w:tcPr>
            <w:tcW w:w="1799" w:type="dxa"/>
          </w:tcPr>
          <w:p w14:paraId="3C29721D" w14:textId="77777777" w:rsidR="00D141FC" w:rsidRPr="009A782B" w:rsidRDefault="00D141FC" w:rsidP="00FD2E39">
            <w:pPr>
              <w:ind w:left="161"/>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Title:</w:t>
            </w:r>
          </w:p>
        </w:tc>
        <w:tc>
          <w:tcPr>
            <w:tcW w:w="2970" w:type="dxa"/>
            <w:gridSpan w:val="2"/>
          </w:tcPr>
          <w:p w14:paraId="1D0B8693" w14:textId="77777777" w:rsidR="00D141FC" w:rsidRPr="009A782B" w:rsidRDefault="00D141FC" w:rsidP="00FD2E39">
            <w:pPr>
              <w:ind w:left="161"/>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Forename:</w:t>
            </w:r>
          </w:p>
          <w:p w14:paraId="5E36662E" w14:textId="77777777" w:rsidR="003A5072" w:rsidRPr="009A782B" w:rsidRDefault="003A5072" w:rsidP="00FD2E39">
            <w:pPr>
              <w:ind w:left="161"/>
              <w:rPr>
                <w:rFonts w:ascii="Mind Meridian" w:eastAsia="Times New Roman" w:hAnsi="Mind Meridian" w:cs="Mind Meridian"/>
                <w:spacing w:val="-5"/>
                <w:sz w:val="22"/>
                <w:szCs w:val="22"/>
                <w:lang w:val="en-GB"/>
              </w:rPr>
            </w:pPr>
          </w:p>
          <w:p w14:paraId="67FAD610" w14:textId="77777777" w:rsidR="003A5072" w:rsidRPr="009A782B" w:rsidRDefault="003A5072" w:rsidP="00FD2E39">
            <w:pPr>
              <w:ind w:left="161"/>
              <w:rPr>
                <w:rFonts w:ascii="Mind Meridian" w:eastAsia="Times New Roman" w:hAnsi="Mind Meridian" w:cs="Mind Meridian"/>
                <w:spacing w:val="-5"/>
                <w:sz w:val="22"/>
                <w:szCs w:val="22"/>
                <w:lang w:val="en-GB"/>
              </w:rPr>
            </w:pPr>
          </w:p>
        </w:tc>
        <w:tc>
          <w:tcPr>
            <w:tcW w:w="5671" w:type="dxa"/>
          </w:tcPr>
          <w:p w14:paraId="1CF31E79" w14:textId="77777777" w:rsidR="00D141FC" w:rsidRPr="009A782B" w:rsidRDefault="00D141FC" w:rsidP="00FD2E39">
            <w:pPr>
              <w:ind w:left="161"/>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Surname:</w:t>
            </w:r>
          </w:p>
        </w:tc>
      </w:tr>
      <w:tr w:rsidR="00D141FC" w:rsidRPr="009A782B" w14:paraId="52C71273" w14:textId="77777777" w:rsidTr="00FD2E39">
        <w:trPr>
          <w:trHeight w:val="1690"/>
        </w:trPr>
        <w:tc>
          <w:tcPr>
            <w:tcW w:w="10440" w:type="dxa"/>
            <w:gridSpan w:val="4"/>
          </w:tcPr>
          <w:p w14:paraId="24F42C1B" w14:textId="7FDEF8DD" w:rsidR="00D141FC" w:rsidRPr="009A782B" w:rsidRDefault="009016E0" w:rsidP="00FD2E39">
            <w:pPr>
              <w:ind w:left="161"/>
              <w:rPr>
                <w:rFonts w:ascii="Mind Meridian" w:eastAsia="Times New Roman" w:hAnsi="Mind Meridian" w:cs="Mind Meridian"/>
                <w:spacing w:val="-5"/>
                <w:sz w:val="22"/>
                <w:szCs w:val="22"/>
                <w:lang w:val="en-GB"/>
              </w:rPr>
            </w:pPr>
            <w:r>
              <w:rPr>
                <w:rFonts w:ascii="Mind Meridian" w:eastAsia="Times New Roman" w:hAnsi="Mind Meridian" w:cs="Mind Meridian"/>
                <w:spacing w:val="-5"/>
                <w:sz w:val="22"/>
                <w:szCs w:val="22"/>
                <w:lang w:val="en-GB"/>
              </w:rPr>
              <w:t>Full address:</w:t>
            </w:r>
          </w:p>
          <w:p w14:paraId="464CE0AC" w14:textId="77777777" w:rsidR="00D141FC" w:rsidRPr="009A782B" w:rsidRDefault="00D141FC" w:rsidP="00FD2E39">
            <w:pPr>
              <w:ind w:left="161"/>
              <w:rPr>
                <w:rFonts w:ascii="Mind Meridian" w:eastAsia="Times New Roman" w:hAnsi="Mind Meridian" w:cs="Mind Meridian"/>
                <w:spacing w:val="-5"/>
                <w:sz w:val="22"/>
                <w:szCs w:val="22"/>
                <w:lang w:val="en-GB"/>
              </w:rPr>
            </w:pPr>
          </w:p>
          <w:p w14:paraId="0E5410A9" w14:textId="77777777" w:rsidR="003A5072" w:rsidRPr="009A782B" w:rsidRDefault="003A5072" w:rsidP="00FD2E39">
            <w:pPr>
              <w:ind w:left="161"/>
              <w:rPr>
                <w:rFonts w:ascii="Mind Meridian" w:eastAsia="Times New Roman" w:hAnsi="Mind Meridian" w:cs="Mind Meridian"/>
                <w:spacing w:val="-5"/>
                <w:sz w:val="22"/>
                <w:szCs w:val="22"/>
                <w:lang w:val="en-GB"/>
              </w:rPr>
            </w:pPr>
          </w:p>
          <w:p w14:paraId="4A0FE5A1" w14:textId="77777777" w:rsidR="003A5072" w:rsidRPr="009A782B" w:rsidRDefault="003A5072" w:rsidP="00FD2E39">
            <w:pPr>
              <w:ind w:left="161"/>
              <w:rPr>
                <w:rFonts w:ascii="Mind Meridian" w:eastAsia="Times New Roman" w:hAnsi="Mind Meridian" w:cs="Mind Meridian"/>
                <w:spacing w:val="-5"/>
                <w:sz w:val="22"/>
                <w:szCs w:val="22"/>
                <w:lang w:val="en-GB"/>
              </w:rPr>
            </w:pPr>
          </w:p>
          <w:p w14:paraId="5EE94134" w14:textId="77777777" w:rsidR="003A5072" w:rsidRPr="009A782B" w:rsidRDefault="003A5072" w:rsidP="00FD2E39">
            <w:pPr>
              <w:ind w:left="161"/>
              <w:rPr>
                <w:rFonts w:ascii="Mind Meridian" w:eastAsia="Times New Roman" w:hAnsi="Mind Meridian" w:cs="Mind Meridian"/>
                <w:spacing w:val="-5"/>
                <w:sz w:val="22"/>
                <w:szCs w:val="22"/>
                <w:lang w:val="en-GB"/>
              </w:rPr>
            </w:pPr>
          </w:p>
          <w:p w14:paraId="3577616D" w14:textId="77777777" w:rsidR="003A5072" w:rsidRPr="009A782B" w:rsidRDefault="003A5072" w:rsidP="00FD2E39">
            <w:pPr>
              <w:ind w:left="161"/>
              <w:rPr>
                <w:rFonts w:ascii="Mind Meridian" w:eastAsia="Times New Roman" w:hAnsi="Mind Meridian" w:cs="Mind Meridian"/>
                <w:spacing w:val="-5"/>
                <w:sz w:val="22"/>
                <w:szCs w:val="22"/>
                <w:lang w:val="en-GB"/>
              </w:rPr>
            </w:pPr>
          </w:p>
          <w:p w14:paraId="3FE15DE7" w14:textId="77777777" w:rsidR="003A5072" w:rsidRPr="009A782B" w:rsidRDefault="003A5072" w:rsidP="00FD2E39">
            <w:pPr>
              <w:ind w:left="161"/>
              <w:rPr>
                <w:rFonts w:ascii="Mind Meridian" w:eastAsia="Times New Roman" w:hAnsi="Mind Meridian" w:cs="Mind Meridian"/>
                <w:spacing w:val="-5"/>
                <w:sz w:val="22"/>
                <w:szCs w:val="22"/>
                <w:lang w:val="en-GB"/>
              </w:rPr>
            </w:pPr>
          </w:p>
          <w:p w14:paraId="43DC2F73" w14:textId="77777777" w:rsidR="00D141FC" w:rsidRPr="009A782B" w:rsidRDefault="00D141FC" w:rsidP="00FD2E39">
            <w:pPr>
              <w:ind w:left="161"/>
              <w:rPr>
                <w:rFonts w:ascii="Mind Meridian" w:eastAsia="Times New Roman" w:hAnsi="Mind Meridian" w:cs="Mind Meridian"/>
                <w:spacing w:val="-5"/>
                <w:sz w:val="22"/>
                <w:szCs w:val="22"/>
                <w:lang w:val="en-GB"/>
              </w:rPr>
            </w:pPr>
          </w:p>
          <w:p w14:paraId="71152205" w14:textId="77777777" w:rsidR="00D141FC" w:rsidRPr="009A782B" w:rsidRDefault="00D141FC" w:rsidP="00FD2E39">
            <w:pPr>
              <w:ind w:left="161"/>
              <w:rPr>
                <w:rFonts w:ascii="Mind Meridian" w:eastAsia="Times New Roman" w:hAnsi="Mind Meridian" w:cs="Mind Meridian"/>
                <w:spacing w:val="-5"/>
                <w:sz w:val="22"/>
                <w:szCs w:val="22"/>
                <w:lang w:val="en-GB"/>
              </w:rPr>
            </w:pPr>
          </w:p>
        </w:tc>
      </w:tr>
      <w:tr w:rsidR="00D141FC" w:rsidRPr="009A782B" w14:paraId="09B273BB" w14:textId="77777777" w:rsidTr="00FD2E39">
        <w:trPr>
          <w:trHeight w:val="424"/>
        </w:trPr>
        <w:tc>
          <w:tcPr>
            <w:tcW w:w="4692" w:type="dxa"/>
            <w:gridSpan w:val="2"/>
          </w:tcPr>
          <w:p w14:paraId="20D6FF08" w14:textId="77777777" w:rsidR="00D141FC" w:rsidRDefault="009016E0" w:rsidP="00FD2E39">
            <w:pPr>
              <w:ind w:left="161"/>
              <w:rPr>
                <w:rFonts w:ascii="Mind Meridian" w:eastAsia="Times New Roman" w:hAnsi="Mind Meridian" w:cs="Mind Meridian"/>
                <w:spacing w:val="-5"/>
                <w:sz w:val="22"/>
                <w:szCs w:val="22"/>
                <w:lang w:val="en-GB"/>
              </w:rPr>
            </w:pPr>
            <w:r>
              <w:rPr>
                <w:rFonts w:ascii="Mind Meridian" w:eastAsia="Times New Roman" w:hAnsi="Mind Meridian" w:cs="Mind Meridian"/>
                <w:spacing w:val="-5"/>
                <w:sz w:val="22"/>
                <w:szCs w:val="22"/>
                <w:lang w:val="en-GB"/>
              </w:rPr>
              <w:t>Contact telephone no:</w:t>
            </w:r>
            <w:r>
              <w:rPr>
                <w:rFonts w:ascii="Mind Meridian" w:eastAsia="Times New Roman" w:hAnsi="Mind Meridian" w:cs="Mind Meridian"/>
                <w:spacing w:val="-5"/>
                <w:sz w:val="22"/>
                <w:szCs w:val="22"/>
                <w:lang w:val="en-GB"/>
              </w:rPr>
              <w:br/>
            </w:r>
          </w:p>
          <w:p w14:paraId="281A00D3" w14:textId="3E75BD94" w:rsidR="009016E0" w:rsidRPr="009A782B" w:rsidRDefault="009016E0" w:rsidP="00FD2E39">
            <w:pPr>
              <w:ind w:left="161"/>
              <w:rPr>
                <w:rFonts w:ascii="Mind Meridian" w:eastAsia="Times New Roman" w:hAnsi="Mind Meridian" w:cs="Mind Meridian"/>
                <w:spacing w:val="-5"/>
                <w:sz w:val="22"/>
                <w:szCs w:val="22"/>
                <w:lang w:val="en-GB"/>
              </w:rPr>
            </w:pPr>
          </w:p>
        </w:tc>
        <w:tc>
          <w:tcPr>
            <w:tcW w:w="5748" w:type="dxa"/>
            <w:gridSpan w:val="2"/>
          </w:tcPr>
          <w:p w14:paraId="089E5906" w14:textId="77777777" w:rsidR="00D141FC" w:rsidRPr="009A782B" w:rsidRDefault="00D141FC" w:rsidP="00FD2E39">
            <w:pPr>
              <w:ind w:left="161"/>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Email:</w:t>
            </w:r>
          </w:p>
          <w:p w14:paraId="3DCA01C3" w14:textId="77777777" w:rsidR="003A5072" w:rsidRPr="009A782B" w:rsidRDefault="003A5072" w:rsidP="00FD2E39">
            <w:pPr>
              <w:ind w:left="161"/>
              <w:rPr>
                <w:rFonts w:ascii="Mind Meridian" w:eastAsia="Times New Roman" w:hAnsi="Mind Meridian" w:cs="Mind Meridian"/>
                <w:spacing w:val="-5"/>
                <w:sz w:val="22"/>
                <w:szCs w:val="22"/>
                <w:lang w:val="en-GB"/>
              </w:rPr>
            </w:pPr>
          </w:p>
        </w:tc>
      </w:tr>
      <w:tr w:rsidR="00D141FC" w:rsidRPr="009A782B" w14:paraId="589DEBAD" w14:textId="77777777" w:rsidTr="00FD2E39">
        <w:trPr>
          <w:trHeight w:val="424"/>
        </w:trPr>
        <w:tc>
          <w:tcPr>
            <w:tcW w:w="10440" w:type="dxa"/>
            <w:gridSpan w:val="4"/>
          </w:tcPr>
          <w:p w14:paraId="1E0E70E7" w14:textId="77777777" w:rsidR="00D141FC" w:rsidRPr="009A782B" w:rsidRDefault="00D141FC" w:rsidP="00FD2E39">
            <w:pPr>
              <w:ind w:left="161"/>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Please specify how you wish to be contacted:</w:t>
            </w:r>
          </w:p>
          <w:p w14:paraId="2B0E0897" w14:textId="77777777" w:rsidR="00D141FC" w:rsidRDefault="00D141FC" w:rsidP="00FD2E39">
            <w:pPr>
              <w:ind w:left="161"/>
              <w:rPr>
                <w:rFonts w:ascii="Mind Meridian" w:eastAsia="Times New Roman" w:hAnsi="Mind Meridian" w:cs="Mind Meridian"/>
                <w:spacing w:val="-5"/>
                <w:sz w:val="22"/>
                <w:szCs w:val="22"/>
                <w:lang w:val="en-GB"/>
              </w:rPr>
            </w:pPr>
          </w:p>
          <w:p w14:paraId="0880C8D8" w14:textId="2AC1ACF5" w:rsidR="009016E0" w:rsidRDefault="009016E0" w:rsidP="00FD2E39">
            <w:pPr>
              <w:ind w:left="161"/>
              <w:rPr>
                <w:rFonts w:ascii="Mind Meridian" w:eastAsia="Times New Roman" w:hAnsi="Mind Meridian" w:cs="Mind Meridian"/>
                <w:spacing w:val="-5"/>
                <w:lang w:val="en-GB"/>
              </w:rPr>
            </w:pPr>
            <w:r>
              <w:rPr>
                <w:rFonts w:ascii="MS Gothic" w:eastAsia="MS Gothic" w:hAnsi="MS Gothic" w:cs="Mind Meridian" w:hint="eastAsia"/>
                <w:spacing w:val="-5"/>
                <w:lang w:val="en-GB"/>
              </w:rPr>
              <w:t>☐</w:t>
            </w:r>
            <w:r w:rsidRPr="009016E0">
              <w:rPr>
                <w:rFonts w:ascii="Mind Meridian" w:eastAsia="Times New Roman" w:hAnsi="Mind Meridian" w:cs="Mind Meridian"/>
                <w:spacing w:val="-5"/>
                <w:sz w:val="22"/>
                <w:szCs w:val="22"/>
                <w:lang w:val="en-GB"/>
              </w:rPr>
              <w:t xml:space="preserve">Phone </w:t>
            </w:r>
          </w:p>
          <w:p w14:paraId="0601826F" w14:textId="3B76CE99" w:rsidR="009016E0" w:rsidRDefault="009016E0" w:rsidP="00FD2E39">
            <w:pPr>
              <w:ind w:left="161"/>
              <w:rPr>
                <w:rFonts w:ascii="Mind Meridian" w:eastAsia="Times New Roman" w:hAnsi="Mind Meridian" w:cs="Mind Meridian"/>
                <w:spacing w:val="-5"/>
                <w:lang w:val="en-GB"/>
              </w:rPr>
            </w:pPr>
            <w:r>
              <w:rPr>
                <w:rFonts w:ascii="MS Gothic" w:eastAsia="MS Gothic" w:hAnsi="MS Gothic" w:cs="Mind Meridian" w:hint="eastAsia"/>
                <w:spacing w:val="-5"/>
                <w:lang w:val="en-GB"/>
              </w:rPr>
              <w:t>☐</w:t>
            </w:r>
            <w:r>
              <w:rPr>
                <w:rFonts w:ascii="MS Gothic" w:eastAsia="MS Gothic" w:hAnsi="MS Gothic" w:cs="Mind Meridian"/>
                <w:spacing w:val="-5"/>
                <w:lang w:val="en-GB"/>
              </w:rPr>
              <w:t>E</w:t>
            </w:r>
            <w:r w:rsidRPr="009016E0">
              <w:rPr>
                <w:rFonts w:ascii="Mind Meridian" w:eastAsia="Times New Roman" w:hAnsi="Mind Meridian" w:cs="Mind Meridian"/>
                <w:spacing w:val="-5"/>
                <w:sz w:val="22"/>
                <w:szCs w:val="22"/>
                <w:lang w:val="en-GB"/>
              </w:rPr>
              <w:t xml:space="preserve">mail </w:t>
            </w:r>
          </w:p>
          <w:p w14:paraId="546C44F2" w14:textId="77777777" w:rsidR="003A5072" w:rsidRPr="009A782B" w:rsidRDefault="003A5072" w:rsidP="00FD2E39">
            <w:pPr>
              <w:ind w:left="161"/>
              <w:rPr>
                <w:rFonts w:ascii="Mind Meridian" w:eastAsia="Times New Roman" w:hAnsi="Mind Meridian" w:cs="Mind Meridian"/>
                <w:spacing w:val="-5"/>
                <w:sz w:val="22"/>
                <w:szCs w:val="22"/>
                <w:lang w:val="en-GB"/>
              </w:rPr>
            </w:pPr>
          </w:p>
        </w:tc>
      </w:tr>
    </w:tbl>
    <w:p w14:paraId="3D673E0A" w14:textId="77777777" w:rsidR="00FA013B" w:rsidRPr="009A782B" w:rsidRDefault="00FA013B" w:rsidP="00FD2E39">
      <w:pPr>
        <w:ind w:left="709"/>
        <w:rPr>
          <w:rFonts w:ascii="Mind Meridian" w:hAnsi="Mind Meridian" w:cs="Mind Meridian"/>
          <w:sz w:val="22"/>
          <w:szCs w:val="22"/>
        </w:rPr>
      </w:pPr>
      <w:r w:rsidRPr="009A782B">
        <w:rPr>
          <w:rFonts w:ascii="Mind Meridian" w:hAnsi="Mind Meridian" w:cs="Mind Meridian"/>
          <w:sz w:val="22"/>
          <w:szCs w:val="22"/>
        </w:rPr>
        <w:br/>
      </w:r>
    </w:p>
    <w:p w14:paraId="3CC3D894" w14:textId="77777777" w:rsidR="00FA013B" w:rsidRPr="009A782B" w:rsidRDefault="00FA013B" w:rsidP="00FD2E39">
      <w:pPr>
        <w:ind w:left="709" w:right="1127"/>
        <w:rPr>
          <w:rFonts w:ascii="Mind Meridian" w:hAnsi="Mind Meridian" w:cs="Mind Meridian"/>
          <w:sz w:val="22"/>
          <w:szCs w:val="22"/>
        </w:rPr>
      </w:pPr>
      <w:r w:rsidRPr="009A782B">
        <w:rPr>
          <w:rFonts w:ascii="Mind Meridian" w:hAnsi="Mind Meridian" w:cs="Mind Meridian"/>
          <w:sz w:val="22"/>
          <w:szCs w:val="22"/>
        </w:rPr>
        <w:br w:type="page"/>
      </w:r>
    </w:p>
    <w:p w14:paraId="40588287" w14:textId="77777777" w:rsidR="00101AB3" w:rsidRDefault="00101AB3" w:rsidP="00FD2E39">
      <w:pPr>
        <w:ind w:left="709" w:right="1127"/>
        <w:rPr>
          <w:rFonts w:ascii="Mind Meridian" w:eastAsia="Times New Roman" w:hAnsi="Mind Meridian" w:cs="Mind Meridian"/>
          <w:b/>
          <w:bCs/>
          <w:spacing w:val="-5"/>
          <w:sz w:val="22"/>
          <w:szCs w:val="22"/>
          <w:lang w:val="en-GB"/>
        </w:rPr>
      </w:pPr>
    </w:p>
    <w:p w14:paraId="1E9449F0" w14:textId="77777777" w:rsidR="00101AB3" w:rsidRDefault="00101AB3" w:rsidP="00FD2E39">
      <w:pPr>
        <w:ind w:left="709" w:right="1127"/>
        <w:rPr>
          <w:rFonts w:ascii="Mind Meridian" w:eastAsia="Times New Roman" w:hAnsi="Mind Meridian" w:cs="Mind Meridian"/>
          <w:b/>
          <w:bCs/>
          <w:spacing w:val="-5"/>
          <w:sz w:val="22"/>
          <w:szCs w:val="22"/>
          <w:lang w:val="en-GB"/>
        </w:rPr>
      </w:pPr>
    </w:p>
    <w:p w14:paraId="765C0BB0" w14:textId="77777777" w:rsidR="00096674" w:rsidRDefault="00096674" w:rsidP="00FD2E39">
      <w:pPr>
        <w:ind w:left="709" w:right="1127"/>
        <w:rPr>
          <w:rFonts w:ascii="Mind Meridian" w:eastAsia="Times New Roman" w:hAnsi="Mind Meridian" w:cs="Mind Meridian"/>
          <w:b/>
          <w:bCs/>
          <w:spacing w:val="-5"/>
          <w:sz w:val="22"/>
          <w:szCs w:val="22"/>
          <w:lang w:val="en-GB"/>
        </w:rPr>
      </w:pPr>
    </w:p>
    <w:p w14:paraId="7B33B0B0" w14:textId="7664068B" w:rsidR="009016E0" w:rsidRPr="009016E0" w:rsidRDefault="009016E0"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b/>
          <w:bCs/>
          <w:spacing w:val="-5"/>
          <w:sz w:val="22"/>
          <w:szCs w:val="22"/>
          <w:lang w:val="en-GB"/>
        </w:rPr>
      </w:pPr>
      <w:r w:rsidRPr="009016E0">
        <w:rPr>
          <w:rFonts w:ascii="Mind Meridian" w:eastAsia="Times New Roman" w:hAnsi="Mind Meridian" w:cs="Mind Meridian"/>
          <w:b/>
          <w:bCs/>
          <w:spacing w:val="-5"/>
          <w:sz w:val="22"/>
          <w:szCs w:val="22"/>
          <w:lang w:val="en-GB"/>
        </w:rPr>
        <w:t>SUITABILITY FOR THE ROLE</w:t>
      </w:r>
    </w:p>
    <w:p w14:paraId="090E45E1" w14:textId="77777777" w:rsidR="009016E0" w:rsidRPr="009016E0" w:rsidRDefault="009016E0"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039B789F" w14:textId="77777777" w:rsidR="009016E0" w:rsidRPr="009016E0" w:rsidRDefault="009016E0"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r w:rsidRPr="009016E0">
        <w:rPr>
          <w:rFonts w:ascii="Mind Meridian" w:eastAsia="Times New Roman" w:hAnsi="Mind Meridian" w:cs="Mind Meridian"/>
          <w:spacing w:val="-5"/>
          <w:sz w:val="22"/>
          <w:szCs w:val="22"/>
          <w:lang w:val="en-GB"/>
        </w:rPr>
        <w:t>Please read the job description and person specification for this post carefully.</w:t>
      </w:r>
    </w:p>
    <w:p w14:paraId="7E6F21DB" w14:textId="77777777" w:rsidR="009016E0" w:rsidRPr="009016E0" w:rsidRDefault="009016E0"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0872D44F" w14:textId="77777777" w:rsidR="009016E0" w:rsidRPr="009016E0" w:rsidRDefault="009016E0"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r w:rsidRPr="009016E0">
        <w:rPr>
          <w:rFonts w:ascii="Mind Meridian" w:eastAsia="Times New Roman" w:hAnsi="Mind Meridian" w:cs="Mind Meridian"/>
          <w:spacing w:val="-5"/>
          <w:sz w:val="22"/>
          <w:szCs w:val="22"/>
          <w:lang w:val="en-GB"/>
        </w:rPr>
        <w:t xml:space="preserve">In the section below, explain how your skills, experience and/or qualifications meet the listed criteria. </w:t>
      </w:r>
    </w:p>
    <w:p w14:paraId="38479704" w14:textId="77777777" w:rsidR="009016E0" w:rsidRPr="009016E0" w:rsidRDefault="009016E0"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r w:rsidRPr="009016E0">
        <w:rPr>
          <w:rFonts w:ascii="Mind Meridian" w:eastAsia="Times New Roman" w:hAnsi="Mind Meridian" w:cs="Mind Meridian"/>
          <w:spacing w:val="-5"/>
          <w:sz w:val="22"/>
          <w:szCs w:val="22"/>
          <w:lang w:val="en-GB"/>
        </w:rPr>
        <w:t>You may provide examples from paid work, voluntary roles or relevant life experiences.</w:t>
      </w:r>
    </w:p>
    <w:p w14:paraId="2D7956C3" w14:textId="77777777" w:rsidR="009016E0" w:rsidRPr="009016E0" w:rsidRDefault="009016E0"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2302364E" w14:textId="77777777" w:rsidR="009016E0" w:rsidRPr="009016E0" w:rsidRDefault="009016E0"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r w:rsidRPr="009016E0">
        <w:rPr>
          <w:rFonts w:ascii="Mind Meridian" w:eastAsia="Times New Roman" w:hAnsi="Mind Meridian" w:cs="Mind Meridian"/>
          <w:spacing w:val="-5"/>
          <w:sz w:val="22"/>
          <w:szCs w:val="22"/>
          <w:lang w:val="en-GB"/>
        </w:rPr>
        <w:t xml:space="preserve">Please note: </w:t>
      </w:r>
    </w:p>
    <w:p w14:paraId="2CFA0989" w14:textId="17A9E026" w:rsidR="00FA013B" w:rsidRDefault="009016E0"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r w:rsidRPr="009016E0">
        <w:rPr>
          <w:rFonts w:ascii="Mind Meridian" w:eastAsia="Times New Roman" w:hAnsi="Mind Meridian" w:cs="Mind Meridian"/>
          <w:spacing w:val="-5"/>
          <w:sz w:val="22"/>
          <w:szCs w:val="22"/>
          <w:lang w:val="en-GB"/>
        </w:rPr>
        <w:t xml:space="preserve">When shortlisting </w:t>
      </w:r>
      <w:r w:rsidR="00CF1337" w:rsidRPr="009016E0">
        <w:rPr>
          <w:rFonts w:ascii="Mind Meridian" w:eastAsia="Times New Roman" w:hAnsi="Mind Meridian" w:cs="Mind Meridian"/>
          <w:spacing w:val="-5"/>
          <w:sz w:val="22"/>
          <w:szCs w:val="22"/>
          <w:lang w:val="en-GB"/>
        </w:rPr>
        <w:t>candidates,</w:t>
      </w:r>
      <w:r w:rsidRPr="009016E0">
        <w:rPr>
          <w:rFonts w:ascii="Mind Meridian" w:eastAsia="Times New Roman" w:hAnsi="Mind Meridian" w:cs="Mind Meridian"/>
          <w:spacing w:val="-5"/>
          <w:sz w:val="22"/>
          <w:szCs w:val="22"/>
          <w:lang w:val="en-GB"/>
        </w:rPr>
        <w:t xml:space="preserve"> we pay considerable attention to the information you provide below. We do not consider that a CV meets this requirement.</w:t>
      </w:r>
    </w:p>
    <w:p w14:paraId="6C06CAC9"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69C4E58E"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4D08FAA3"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23D8D337"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36CBEC6A"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D9D1917"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02D85601"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76F6C74A"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18749154"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29F88FD6"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4C3A09FD"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718B5F59"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454719B6"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76EE4971"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266A819B"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A4A4443"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4F2FB252"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D7E005E"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64E4663B"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1D9852CF"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66F7909"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7E136FE8"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388A9005"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14D3849D"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4EDDA76"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6DB6D130"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7BAF75DF"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045684F"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7C1819ED"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10B0C523"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34364427"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7EFCAFF6"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32F1A208"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42FFD15E"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955F653"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AAD7D6D"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4C18BE4"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1DF45FEE"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79D16603"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439C04D3"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35F7CE5"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7502B4F8"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19993F76"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372B9FA1"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1C696421"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496532B8"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1F505153"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7FFEDA87"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2EF352B6"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17766169"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D42E447"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2919EE3F"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3B4FC843"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09298B25"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381F3398"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60F67129"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2538F6C3"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087B6002"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3CD96D90"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2F60A286"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4115714D"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4D647F99"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7EB572DE"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6CC08ED"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6C261D47"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2101360C"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3186709C"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0A855C61"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9FDED01"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410E46D"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62289040"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3DF500B2"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D804BBD"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2FAAB1A7"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13179C7A"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603B7992"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5E9143D6"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242DF986"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74B2AC87" w14:textId="77777777" w:rsidR="00D444DA" w:rsidRDefault="00D444DA"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68A4C6C1" w14:textId="77777777" w:rsidR="00096674"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3A6238B0" w14:textId="77777777" w:rsidR="00096674" w:rsidRPr="009A782B" w:rsidRDefault="00096674" w:rsidP="00FD2E39">
      <w:pPr>
        <w:pBdr>
          <w:top w:val="single" w:sz="4" w:space="1" w:color="auto"/>
          <w:left w:val="single" w:sz="4" w:space="4" w:color="auto"/>
          <w:bottom w:val="single" w:sz="4" w:space="1" w:color="auto"/>
          <w:right w:val="single" w:sz="4" w:space="24" w:color="auto"/>
        </w:pBdr>
        <w:ind w:left="709" w:right="1127"/>
        <w:rPr>
          <w:rFonts w:ascii="Mind Meridian" w:eastAsia="Times New Roman" w:hAnsi="Mind Meridian" w:cs="Mind Meridian"/>
          <w:spacing w:val="-5"/>
          <w:sz w:val="22"/>
          <w:szCs w:val="22"/>
          <w:lang w:val="en-GB"/>
        </w:rPr>
      </w:pPr>
    </w:p>
    <w:p w14:paraId="69798F98" w14:textId="77777777" w:rsidR="00FA013B" w:rsidRPr="009A782B" w:rsidRDefault="00FA013B" w:rsidP="00FD2E39">
      <w:pPr>
        <w:ind w:left="709" w:right="1127"/>
        <w:rPr>
          <w:rFonts w:ascii="Mind Meridian" w:hAnsi="Mind Meridian" w:cs="Mind Meridian"/>
          <w:sz w:val="22"/>
          <w:szCs w:val="22"/>
        </w:rPr>
      </w:pPr>
    </w:p>
    <w:p w14:paraId="55FD13A2" w14:textId="0E19B2D0" w:rsidR="005E1086" w:rsidRDefault="005E1086" w:rsidP="00FD2E39">
      <w:pPr>
        <w:ind w:left="709"/>
      </w:pPr>
    </w:p>
    <w:p w14:paraId="4BAD3643" w14:textId="5972BA53" w:rsidR="005E1086" w:rsidRDefault="005E1086" w:rsidP="00FD2E39">
      <w:pPr>
        <w:ind w:left="709"/>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
        <w:gridCol w:w="2559"/>
        <w:gridCol w:w="2133"/>
        <w:gridCol w:w="2131"/>
        <w:gridCol w:w="3368"/>
      </w:tblGrid>
      <w:tr w:rsidR="00D141FC" w:rsidRPr="009A782B" w14:paraId="6F337799" w14:textId="77777777" w:rsidTr="00FD2E39">
        <w:trPr>
          <w:gridBefore w:val="1"/>
          <w:wBefore w:w="299" w:type="dxa"/>
          <w:trHeight w:val="557"/>
        </w:trPr>
        <w:tc>
          <w:tcPr>
            <w:tcW w:w="10191" w:type="dxa"/>
            <w:gridSpan w:val="4"/>
            <w:tcBorders>
              <w:top w:val="nil"/>
              <w:left w:val="nil"/>
              <w:bottom w:val="single" w:sz="4" w:space="0" w:color="auto"/>
              <w:right w:val="nil"/>
            </w:tcBorders>
          </w:tcPr>
          <w:p w14:paraId="2C8544E6" w14:textId="77777777" w:rsidR="005E1086" w:rsidRDefault="005E1086" w:rsidP="00FD2E39">
            <w:pPr>
              <w:ind w:left="709"/>
              <w:rPr>
                <w:rFonts w:ascii="Mind Meridian" w:eastAsia="Times New Roman" w:hAnsi="Mind Meridian" w:cs="Mind Meridian"/>
                <w:b/>
                <w:spacing w:val="-5"/>
                <w:sz w:val="22"/>
                <w:szCs w:val="22"/>
                <w:lang w:val="en-GB"/>
              </w:rPr>
            </w:pPr>
          </w:p>
          <w:p w14:paraId="40A0ADAC" w14:textId="5D11913E" w:rsidR="00D141FC" w:rsidRPr="009A782B" w:rsidRDefault="00D141FC" w:rsidP="00FD2E39">
            <w:pPr>
              <w:ind w:left="709"/>
              <w:rPr>
                <w:rFonts w:ascii="Mind Meridian" w:eastAsia="Times New Roman" w:hAnsi="Mind Meridian" w:cs="Mind Meridian"/>
                <w:spacing w:val="-5"/>
                <w:sz w:val="22"/>
                <w:szCs w:val="22"/>
                <w:lang w:val="en-GB"/>
              </w:rPr>
            </w:pPr>
          </w:p>
        </w:tc>
      </w:tr>
      <w:tr w:rsidR="005E1086" w:rsidRPr="009A782B" w14:paraId="3F07EEF0" w14:textId="77777777" w:rsidTr="00FD2E39">
        <w:trPr>
          <w:trHeight w:val="557"/>
        </w:trPr>
        <w:tc>
          <w:tcPr>
            <w:tcW w:w="10490" w:type="dxa"/>
            <w:gridSpan w:val="5"/>
            <w:tcBorders>
              <w:top w:val="single" w:sz="4" w:space="0" w:color="auto"/>
              <w:left w:val="single" w:sz="4" w:space="0" w:color="auto"/>
              <w:bottom w:val="single" w:sz="4" w:space="0" w:color="auto"/>
              <w:right w:val="single" w:sz="4" w:space="0" w:color="auto"/>
            </w:tcBorders>
          </w:tcPr>
          <w:p w14:paraId="54D9B52A" w14:textId="05FDE78C" w:rsidR="005E1086" w:rsidRDefault="005E1086" w:rsidP="00FD2E39">
            <w:pPr>
              <w:rPr>
                <w:rFonts w:ascii="Mind Meridian" w:eastAsia="Times New Roman" w:hAnsi="Mind Meridian" w:cs="Mind Meridian"/>
                <w:b/>
                <w:spacing w:val="-5"/>
                <w:sz w:val="22"/>
                <w:szCs w:val="22"/>
                <w:lang w:val="en-GB"/>
              </w:rPr>
            </w:pPr>
            <w:r w:rsidRPr="009A782B">
              <w:rPr>
                <w:rFonts w:ascii="Mind Meridian" w:eastAsia="Times New Roman" w:hAnsi="Mind Meridian" w:cs="Mind Meridian"/>
                <w:b/>
                <w:spacing w:val="-5"/>
                <w:sz w:val="22"/>
                <w:szCs w:val="22"/>
                <w:lang w:val="en-GB"/>
              </w:rPr>
              <w:t>EMPLOYMENT HISTORY</w:t>
            </w:r>
          </w:p>
        </w:tc>
      </w:tr>
      <w:tr w:rsidR="00D141FC" w:rsidRPr="009A782B" w14:paraId="10DDD0DE" w14:textId="77777777" w:rsidTr="00FD2E39">
        <w:tc>
          <w:tcPr>
            <w:tcW w:w="10490" w:type="dxa"/>
            <w:gridSpan w:val="5"/>
            <w:tcBorders>
              <w:top w:val="single" w:sz="4" w:space="0" w:color="auto"/>
            </w:tcBorders>
          </w:tcPr>
          <w:p w14:paraId="248019CD"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616A92A1" w14:textId="77777777" w:rsidR="00D141FC" w:rsidRPr="009A782B" w:rsidRDefault="00D141FC" w:rsidP="00FD2E39">
            <w:pPr>
              <w:rPr>
                <w:rFonts w:ascii="Mind Meridian" w:eastAsia="Times New Roman" w:hAnsi="Mind Meridian" w:cs="Mind Meridian"/>
                <w:b/>
                <w:spacing w:val="-5"/>
                <w:sz w:val="22"/>
                <w:szCs w:val="22"/>
                <w:lang w:val="en-GB"/>
              </w:rPr>
            </w:pPr>
            <w:r w:rsidRPr="009A782B">
              <w:rPr>
                <w:rFonts w:ascii="Mind Meridian" w:eastAsia="Times New Roman" w:hAnsi="Mind Meridian" w:cs="Mind Meridian"/>
                <w:b/>
                <w:spacing w:val="-5"/>
                <w:sz w:val="22"/>
                <w:szCs w:val="22"/>
                <w:lang w:val="en-GB"/>
              </w:rPr>
              <w:t xml:space="preserve">CURRENT OR LAST EMPLOYMENT </w:t>
            </w:r>
            <w:r w:rsidRPr="009A782B">
              <w:rPr>
                <w:rFonts w:ascii="Mind Meridian" w:eastAsia="Times New Roman" w:hAnsi="Mind Meridian" w:cs="Mind Meridian"/>
                <w:spacing w:val="-5"/>
                <w:sz w:val="22"/>
                <w:szCs w:val="22"/>
                <w:lang w:val="en-GB"/>
              </w:rPr>
              <w:t>Please include paid or unpaid work.</w:t>
            </w:r>
          </w:p>
          <w:p w14:paraId="50881D6D" w14:textId="77777777" w:rsidR="00D141FC" w:rsidRPr="009A782B" w:rsidRDefault="00D141FC" w:rsidP="00FD2E39">
            <w:pPr>
              <w:ind w:left="709"/>
              <w:rPr>
                <w:rFonts w:ascii="Mind Meridian" w:eastAsia="Times New Roman" w:hAnsi="Mind Meridian" w:cs="Mind Meridian"/>
                <w:spacing w:val="-5"/>
                <w:sz w:val="22"/>
                <w:szCs w:val="22"/>
                <w:lang w:val="en-GB"/>
              </w:rPr>
            </w:pPr>
          </w:p>
        </w:tc>
      </w:tr>
      <w:tr w:rsidR="00D141FC" w:rsidRPr="009A782B" w14:paraId="7B66CC3B" w14:textId="77777777" w:rsidTr="00FD2E39">
        <w:trPr>
          <w:trHeight w:val="798"/>
        </w:trPr>
        <w:tc>
          <w:tcPr>
            <w:tcW w:w="2858" w:type="dxa"/>
            <w:gridSpan w:val="2"/>
          </w:tcPr>
          <w:p w14:paraId="28A28833"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7E4FE52A" w14:textId="2162E6EF" w:rsidR="00D141FC" w:rsidRPr="009A782B" w:rsidRDefault="00D141FC" w:rsidP="00FD2E39">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Name of Employer</w:t>
            </w:r>
          </w:p>
        </w:tc>
        <w:tc>
          <w:tcPr>
            <w:tcW w:w="2133" w:type="dxa"/>
          </w:tcPr>
          <w:p w14:paraId="5A1777E3"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515F3494" w14:textId="77777777" w:rsidR="00D141FC" w:rsidRPr="009A782B" w:rsidRDefault="00D141FC" w:rsidP="00A323BE">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From</w:t>
            </w:r>
          </w:p>
        </w:tc>
        <w:tc>
          <w:tcPr>
            <w:tcW w:w="2131" w:type="dxa"/>
          </w:tcPr>
          <w:p w14:paraId="4C70E7EF"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227E9152" w14:textId="77777777" w:rsidR="00D141FC" w:rsidRPr="009A782B" w:rsidRDefault="00D141FC" w:rsidP="00A323BE">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To</w:t>
            </w:r>
          </w:p>
        </w:tc>
        <w:tc>
          <w:tcPr>
            <w:tcW w:w="3368" w:type="dxa"/>
          </w:tcPr>
          <w:p w14:paraId="6C99B3EE"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5F9893B1" w14:textId="3098A156" w:rsidR="00D141FC" w:rsidRPr="009A782B" w:rsidRDefault="00A323BE" w:rsidP="00A323BE">
            <w:pPr>
              <w:rPr>
                <w:rFonts w:ascii="Mind Meridian" w:eastAsia="Times New Roman" w:hAnsi="Mind Meridian" w:cs="Mind Meridian"/>
                <w:spacing w:val="-5"/>
                <w:sz w:val="22"/>
                <w:szCs w:val="22"/>
                <w:lang w:val="en-GB"/>
              </w:rPr>
            </w:pPr>
            <w:r>
              <w:rPr>
                <w:rFonts w:ascii="Mind Meridian" w:eastAsia="Times New Roman" w:hAnsi="Mind Meridian" w:cs="Mind Meridian"/>
                <w:spacing w:val="-5"/>
                <w:sz w:val="22"/>
                <w:szCs w:val="22"/>
                <w:lang w:val="en-GB"/>
              </w:rPr>
              <w:t>J</w:t>
            </w:r>
            <w:r w:rsidR="00D141FC" w:rsidRPr="009A782B">
              <w:rPr>
                <w:rFonts w:ascii="Mind Meridian" w:eastAsia="Times New Roman" w:hAnsi="Mind Meridian" w:cs="Mind Meridian"/>
                <w:spacing w:val="-5"/>
                <w:sz w:val="22"/>
                <w:szCs w:val="22"/>
                <w:lang w:val="en-GB"/>
              </w:rPr>
              <w:t>ob Title &amp; Brief Description of Duties</w:t>
            </w:r>
          </w:p>
        </w:tc>
      </w:tr>
      <w:tr w:rsidR="00106AC8" w:rsidRPr="009A782B" w14:paraId="66EECDFC" w14:textId="77777777" w:rsidTr="00FD2E39">
        <w:trPr>
          <w:trHeight w:val="798"/>
        </w:trPr>
        <w:tc>
          <w:tcPr>
            <w:tcW w:w="2858" w:type="dxa"/>
            <w:gridSpan w:val="2"/>
          </w:tcPr>
          <w:p w14:paraId="31B5F8F5"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2D1C9CDB"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3DBA4CD5"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2F2267F6"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55FB2760"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1F227401"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07C913F2" w14:textId="77777777" w:rsidR="00174D75" w:rsidRPr="009A782B" w:rsidRDefault="00174D75" w:rsidP="00FD2E39">
            <w:pPr>
              <w:ind w:left="709"/>
              <w:rPr>
                <w:rFonts w:ascii="Mind Meridian" w:eastAsia="Times New Roman" w:hAnsi="Mind Meridian" w:cs="Mind Meridian"/>
                <w:spacing w:val="-5"/>
                <w:sz w:val="22"/>
                <w:szCs w:val="22"/>
                <w:lang w:val="en-GB"/>
              </w:rPr>
            </w:pPr>
          </w:p>
          <w:p w14:paraId="480EECA0" w14:textId="77777777" w:rsidR="00174D75" w:rsidRPr="009A782B" w:rsidRDefault="00174D75" w:rsidP="00FD2E39">
            <w:pPr>
              <w:ind w:left="709"/>
              <w:rPr>
                <w:rFonts w:ascii="Mind Meridian" w:eastAsia="Times New Roman" w:hAnsi="Mind Meridian" w:cs="Mind Meridian"/>
                <w:spacing w:val="-5"/>
                <w:sz w:val="22"/>
                <w:szCs w:val="22"/>
                <w:lang w:val="en-GB"/>
              </w:rPr>
            </w:pPr>
          </w:p>
          <w:p w14:paraId="7F989B6D" w14:textId="77777777" w:rsidR="00174D75" w:rsidRPr="009A782B" w:rsidRDefault="00174D75" w:rsidP="00FD2E39">
            <w:pPr>
              <w:ind w:left="709"/>
              <w:rPr>
                <w:rFonts w:ascii="Mind Meridian" w:eastAsia="Times New Roman" w:hAnsi="Mind Meridian" w:cs="Mind Meridian"/>
                <w:spacing w:val="-5"/>
                <w:sz w:val="22"/>
                <w:szCs w:val="22"/>
                <w:lang w:val="en-GB"/>
              </w:rPr>
            </w:pPr>
          </w:p>
          <w:p w14:paraId="1C8F949E" w14:textId="77777777" w:rsidR="00174D75" w:rsidRPr="009A782B" w:rsidRDefault="00174D75" w:rsidP="00FD2E39">
            <w:pPr>
              <w:ind w:left="709"/>
              <w:rPr>
                <w:rFonts w:ascii="Mind Meridian" w:eastAsia="Times New Roman" w:hAnsi="Mind Meridian" w:cs="Mind Meridian"/>
                <w:spacing w:val="-5"/>
                <w:sz w:val="22"/>
                <w:szCs w:val="22"/>
                <w:lang w:val="en-GB"/>
              </w:rPr>
            </w:pPr>
          </w:p>
          <w:p w14:paraId="4B453A27"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39D4D252"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349559B3" w14:textId="77777777" w:rsidR="00106AC8" w:rsidRPr="009A782B" w:rsidRDefault="00106AC8" w:rsidP="00FD2E39">
            <w:pPr>
              <w:ind w:left="709"/>
              <w:rPr>
                <w:rFonts w:ascii="Mind Meridian" w:eastAsia="Times New Roman" w:hAnsi="Mind Meridian" w:cs="Mind Meridian"/>
                <w:spacing w:val="-5"/>
                <w:sz w:val="22"/>
                <w:szCs w:val="22"/>
                <w:lang w:val="en-GB"/>
              </w:rPr>
            </w:pPr>
          </w:p>
        </w:tc>
        <w:tc>
          <w:tcPr>
            <w:tcW w:w="2133" w:type="dxa"/>
          </w:tcPr>
          <w:p w14:paraId="609EED8F" w14:textId="77777777" w:rsidR="00106AC8" w:rsidRPr="009A782B" w:rsidRDefault="00106AC8" w:rsidP="00FD2E39">
            <w:pPr>
              <w:ind w:left="709"/>
              <w:rPr>
                <w:rFonts w:ascii="Mind Meridian" w:eastAsia="Times New Roman" w:hAnsi="Mind Meridian" w:cs="Mind Meridian"/>
                <w:spacing w:val="-5"/>
                <w:sz w:val="22"/>
                <w:szCs w:val="22"/>
                <w:lang w:val="en-GB"/>
              </w:rPr>
            </w:pPr>
          </w:p>
        </w:tc>
        <w:tc>
          <w:tcPr>
            <w:tcW w:w="2131" w:type="dxa"/>
          </w:tcPr>
          <w:p w14:paraId="4C0C765E" w14:textId="77777777" w:rsidR="00106AC8" w:rsidRPr="009A782B" w:rsidRDefault="00106AC8" w:rsidP="00FD2E39">
            <w:pPr>
              <w:ind w:left="709"/>
              <w:rPr>
                <w:rFonts w:ascii="Mind Meridian" w:eastAsia="Times New Roman" w:hAnsi="Mind Meridian" w:cs="Mind Meridian"/>
                <w:spacing w:val="-5"/>
                <w:sz w:val="22"/>
                <w:szCs w:val="22"/>
                <w:lang w:val="en-GB"/>
              </w:rPr>
            </w:pPr>
          </w:p>
        </w:tc>
        <w:tc>
          <w:tcPr>
            <w:tcW w:w="3368" w:type="dxa"/>
          </w:tcPr>
          <w:p w14:paraId="1525D1D0" w14:textId="77777777" w:rsidR="00106AC8" w:rsidRPr="009A782B" w:rsidRDefault="00106AC8" w:rsidP="00FD2E39">
            <w:pPr>
              <w:ind w:left="709"/>
              <w:rPr>
                <w:rFonts w:ascii="Mind Meridian" w:eastAsia="Times New Roman" w:hAnsi="Mind Meridian" w:cs="Mind Meridian"/>
                <w:spacing w:val="-5"/>
                <w:sz w:val="22"/>
                <w:szCs w:val="22"/>
                <w:lang w:val="en-GB"/>
              </w:rPr>
            </w:pPr>
          </w:p>
        </w:tc>
      </w:tr>
      <w:tr w:rsidR="00524DFD" w:rsidRPr="009A782B" w14:paraId="6BE1042A" w14:textId="77777777" w:rsidTr="00965634">
        <w:trPr>
          <w:trHeight w:val="798"/>
        </w:trPr>
        <w:tc>
          <w:tcPr>
            <w:tcW w:w="10490" w:type="dxa"/>
            <w:gridSpan w:val="5"/>
          </w:tcPr>
          <w:p w14:paraId="09D5D88B" w14:textId="3980F80D" w:rsidR="00524DFD" w:rsidRPr="009A782B" w:rsidRDefault="00524DFD" w:rsidP="00524DFD">
            <w:pPr>
              <w:rPr>
                <w:rFonts w:ascii="Mind Meridian" w:eastAsia="Times New Roman" w:hAnsi="Mind Meridian" w:cs="Mind Meridian"/>
                <w:spacing w:val="-5"/>
                <w:sz w:val="22"/>
                <w:szCs w:val="22"/>
                <w:lang w:val="en-GB"/>
              </w:rPr>
            </w:pPr>
            <w:r>
              <w:rPr>
                <w:rFonts w:ascii="Mind Meridian" w:eastAsia="Times New Roman" w:hAnsi="Mind Meridian" w:cs="Mind Meridian"/>
                <w:spacing w:val="-5"/>
                <w:sz w:val="22"/>
                <w:szCs w:val="22"/>
                <w:lang w:val="en-GB"/>
              </w:rPr>
              <w:t>Current Notice Period:</w:t>
            </w:r>
          </w:p>
        </w:tc>
      </w:tr>
      <w:tr w:rsidR="00524DFD" w:rsidRPr="009A782B" w14:paraId="5926E30A" w14:textId="77777777" w:rsidTr="00965634">
        <w:trPr>
          <w:trHeight w:val="798"/>
        </w:trPr>
        <w:tc>
          <w:tcPr>
            <w:tcW w:w="10490" w:type="dxa"/>
            <w:gridSpan w:val="5"/>
          </w:tcPr>
          <w:p w14:paraId="23CBB68C" w14:textId="47D9A09B" w:rsidR="00524DFD" w:rsidRPr="009A782B" w:rsidRDefault="00524DFD" w:rsidP="00524DFD">
            <w:pPr>
              <w:rPr>
                <w:rFonts w:ascii="Mind Meridian" w:eastAsia="Times New Roman" w:hAnsi="Mind Meridian" w:cs="Mind Meridian"/>
                <w:spacing w:val="-5"/>
                <w:sz w:val="22"/>
                <w:szCs w:val="22"/>
                <w:lang w:val="en-GB"/>
              </w:rPr>
            </w:pPr>
            <w:r>
              <w:rPr>
                <w:rFonts w:ascii="Mind Meridian" w:eastAsia="Times New Roman" w:hAnsi="Mind Meridian" w:cs="Mind Meridian"/>
                <w:spacing w:val="-5"/>
                <w:sz w:val="22"/>
                <w:szCs w:val="22"/>
                <w:lang w:val="en-GB"/>
              </w:rPr>
              <w:t>Reason for leaving position:</w:t>
            </w:r>
          </w:p>
        </w:tc>
      </w:tr>
    </w:tbl>
    <w:p w14:paraId="726129F0" w14:textId="77777777" w:rsidR="00174D75" w:rsidRPr="009A782B" w:rsidRDefault="00174D75" w:rsidP="00FD2E39">
      <w:pPr>
        <w:ind w:left="709"/>
        <w:rPr>
          <w:rFonts w:ascii="Mind Meridian" w:hAnsi="Mind Meridian" w:cs="Mind Meridian"/>
          <w:sz w:val="22"/>
          <w:szCs w:val="22"/>
        </w:rPr>
      </w:pPr>
    </w:p>
    <w:p w14:paraId="1492E3E3" w14:textId="77777777" w:rsidR="00534CBD" w:rsidRPr="009A782B" w:rsidRDefault="00174D75" w:rsidP="00FD2E39">
      <w:pPr>
        <w:ind w:left="709"/>
        <w:rPr>
          <w:rFonts w:ascii="Mind Meridian" w:hAnsi="Mind Meridian" w:cs="Mind Meridian"/>
          <w:sz w:val="22"/>
          <w:szCs w:val="22"/>
        </w:rPr>
      </w:pPr>
      <w:r w:rsidRPr="009A782B">
        <w:rPr>
          <w:rFonts w:ascii="Mind Meridian" w:hAnsi="Mind Meridian" w:cs="Mind Meridian"/>
          <w:sz w:val="22"/>
          <w:szCs w:val="22"/>
        </w:rPr>
        <w:br w:type="page"/>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1542"/>
        <w:gridCol w:w="1428"/>
        <w:gridCol w:w="4370"/>
      </w:tblGrid>
      <w:tr w:rsidR="00D141FC" w:rsidRPr="009A782B" w14:paraId="3B86E971" w14:textId="77777777" w:rsidTr="00FD2E39">
        <w:trPr>
          <w:trHeight w:val="413"/>
        </w:trPr>
        <w:tc>
          <w:tcPr>
            <w:tcW w:w="10490" w:type="dxa"/>
            <w:gridSpan w:val="4"/>
          </w:tcPr>
          <w:p w14:paraId="623D2D24"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5FF9A853" w14:textId="0AED999A" w:rsidR="00D141FC" w:rsidRPr="009A782B" w:rsidRDefault="00D141FC" w:rsidP="00930360">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b/>
                <w:spacing w:val="-5"/>
                <w:sz w:val="22"/>
                <w:szCs w:val="22"/>
                <w:lang w:val="en-GB"/>
              </w:rPr>
              <w:t>PREVIOUS EMPLOYMENT HISTORY</w:t>
            </w:r>
            <w:r w:rsidRPr="009A782B">
              <w:rPr>
                <w:rFonts w:ascii="Mind Meridian" w:eastAsia="Times New Roman" w:hAnsi="Mind Meridian" w:cs="Mind Meridian"/>
                <w:spacing w:val="-5"/>
                <w:sz w:val="22"/>
                <w:szCs w:val="22"/>
                <w:lang w:val="en-GB"/>
              </w:rPr>
              <w:t xml:space="preserve"> </w:t>
            </w:r>
            <w:r w:rsidR="00292BAE">
              <w:rPr>
                <w:rFonts w:ascii="Mind Meridian" w:eastAsia="Times New Roman" w:hAnsi="Mind Meridian" w:cs="Mind Meridian"/>
                <w:spacing w:val="-5"/>
                <w:sz w:val="22"/>
                <w:szCs w:val="22"/>
                <w:lang w:val="en-GB"/>
              </w:rPr>
              <w:br/>
            </w:r>
            <w:r w:rsidRPr="009A782B">
              <w:rPr>
                <w:rFonts w:ascii="Mind Meridian" w:eastAsia="Times New Roman" w:hAnsi="Mind Meridian" w:cs="Mind Meridian"/>
                <w:spacing w:val="-5"/>
                <w:sz w:val="22"/>
                <w:szCs w:val="22"/>
                <w:lang w:val="en-GB"/>
              </w:rPr>
              <w:t>Please start with most recent including paid, unpaid and or voluntary work, detailing any breaks in employment.</w:t>
            </w:r>
          </w:p>
          <w:p w14:paraId="07BB67B9" w14:textId="77777777" w:rsidR="00D141FC" w:rsidRPr="009A782B" w:rsidRDefault="00D141FC" w:rsidP="00FD2E39">
            <w:pPr>
              <w:ind w:left="709"/>
              <w:rPr>
                <w:rFonts w:ascii="Mind Meridian" w:eastAsia="Times New Roman" w:hAnsi="Mind Meridian" w:cs="Mind Meridian"/>
                <w:spacing w:val="-5"/>
                <w:sz w:val="22"/>
                <w:szCs w:val="22"/>
                <w:lang w:val="en-GB"/>
              </w:rPr>
            </w:pPr>
          </w:p>
        </w:tc>
      </w:tr>
      <w:tr w:rsidR="00D141FC" w:rsidRPr="009A782B" w14:paraId="2764AEF6" w14:textId="77777777" w:rsidTr="00FD2E39">
        <w:tc>
          <w:tcPr>
            <w:tcW w:w="3150" w:type="dxa"/>
          </w:tcPr>
          <w:p w14:paraId="41B66799"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0DB1205E" w14:textId="6A421E10" w:rsidR="00D141FC" w:rsidRPr="009A782B" w:rsidRDefault="00D141FC" w:rsidP="00930360">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Name of Employer</w:t>
            </w:r>
          </w:p>
        </w:tc>
        <w:tc>
          <w:tcPr>
            <w:tcW w:w="1542" w:type="dxa"/>
          </w:tcPr>
          <w:p w14:paraId="5F336A12"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52793005" w14:textId="77777777" w:rsidR="00D141FC" w:rsidRPr="009A782B" w:rsidRDefault="00D141FC" w:rsidP="00930360">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From</w:t>
            </w:r>
          </w:p>
        </w:tc>
        <w:tc>
          <w:tcPr>
            <w:tcW w:w="1428" w:type="dxa"/>
          </w:tcPr>
          <w:p w14:paraId="0E3416D9"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7F5D2CF0" w14:textId="77777777" w:rsidR="00D141FC" w:rsidRPr="009A782B" w:rsidRDefault="00D141FC" w:rsidP="00930360">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To</w:t>
            </w:r>
          </w:p>
        </w:tc>
        <w:tc>
          <w:tcPr>
            <w:tcW w:w="4370" w:type="dxa"/>
          </w:tcPr>
          <w:p w14:paraId="3491F68A" w14:textId="77777777" w:rsidR="00D141FC" w:rsidRPr="009A782B" w:rsidRDefault="00D141FC" w:rsidP="00930360">
            <w:pPr>
              <w:rPr>
                <w:rFonts w:ascii="Mind Meridian" w:eastAsia="Times New Roman" w:hAnsi="Mind Meridian" w:cs="Mind Meridian"/>
                <w:spacing w:val="-5"/>
                <w:sz w:val="22"/>
                <w:szCs w:val="22"/>
                <w:lang w:val="en-GB"/>
              </w:rPr>
            </w:pPr>
          </w:p>
          <w:p w14:paraId="5EABCFA4" w14:textId="77777777" w:rsidR="00D141FC" w:rsidRPr="009A782B" w:rsidRDefault="00D141FC" w:rsidP="00930360">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Job Title &amp; Brief Description of Duties</w:t>
            </w:r>
          </w:p>
          <w:p w14:paraId="0049B9AC" w14:textId="77777777" w:rsidR="00D141FC" w:rsidRPr="009A782B" w:rsidRDefault="00D141FC" w:rsidP="00FD2E39">
            <w:pPr>
              <w:ind w:left="709"/>
              <w:rPr>
                <w:rFonts w:ascii="Mind Meridian" w:eastAsia="Times New Roman" w:hAnsi="Mind Meridian" w:cs="Mind Meridian"/>
                <w:spacing w:val="-5"/>
                <w:sz w:val="22"/>
                <w:szCs w:val="22"/>
                <w:lang w:val="en-GB"/>
              </w:rPr>
            </w:pPr>
          </w:p>
        </w:tc>
      </w:tr>
      <w:tr w:rsidR="00106AC8" w:rsidRPr="009A782B" w14:paraId="50CC590D" w14:textId="77777777" w:rsidTr="00FD2E39">
        <w:tc>
          <w:tcPr>
            <w:tcW w:w="3150" w:type="dxa"/>
          </w:tcPr>
          <w:p w14:paraId="5C98E50A"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70979868"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02BEBD94"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6A7B8A8A"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207EBDAF"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393F9C1F"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585517EB"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53837739"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7581B246"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0BA12F34"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419C9676"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2F450C07"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06EB363F"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088CD03A"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1D1D0389"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7D1D56AA"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6992A4ED"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39CE0AF7"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30876AAA"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5613D9CB"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52971903"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09A760E2"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753C7AF1"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2C455C46"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7BF1B27B"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02591CB6"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2FAF27B1"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6D928645"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2935F529"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160AF58C"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3D7AB28F"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2720E25B"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33987EB2"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7C4150FF"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70CD3AC6" w14:textId="77777777" w:rsidR="00106AC8" w:rsidRPr="009A782B" w:rsidRDefault="00106AC8" w:rsidP="00FD2E39">
            <w:pPr>
              <w:ind w:left="709"/>
              <w:rPr>
                <w:rFonts w:ascii="Mind Meridian" w:eastAsia="Times New Roman" w:hAnsi="Mind Meridian" w:cs="Mind Meridian"/>
                <w:spacing w:val="-5"/>
                <w:sz w:val="22"/>
                <w:szCs w:val="22"/>
                <w:lang w:val="en-GB"/>
              </w:rPr>
            </w:pPr>
          </w:p>
          <w:p w14:paraId="0C54ACC1" w14:textId="77777777" w:rsidR="00106AC8" w:rsidRPr="009A782B" w:rsidRDefault="00106AC8" w:rsidP="00FD2E39">
            <w:pPr>
              <w:ind w:left="709"/>
              <w:rPr>
                <w:rFonts w:ascii="Mind Meridian" w:eastAsia="Times New Roman" w:hAnsi="Mind Meridian" w:cs="Mind Meridian"/>
                <w:spacing w:val="-5"/>
                <w:sz w:val="22"/>
                <w:szCs w:val="22"/>
                <w:lang w:val="en-GB"/>
              </w:rPr>
            </w:pPr>
          </w:p>
        </w:tc>
        <w:tc>
          <w:tcPr>
            <w:tcW w:w="1542" w:type="dxa"/>
          </w:tcPr>
          <w:p w14:paraId="27740E1B" w14:textId="77777777" w:rsidR="00106AC8" w:rsidRPr="009A782B" w:rsidRDefault="00106AC8" w:rsidP="00FD2E39">
            <w:pPr>
              <w:ind w:left="709"/>
              <w:rPr>
                <w:rFonts w:ascii="Mind Meridian" w:eastAsia="Times New Roman" w:hAnsi="Mind Meridian" w:cs="Mind Meridian"/>
                <w:spacing w:val="-5"/>
                <w:sz w:val="22"/>
                <w:szCs w:val="22"/>
                <w:lang w:val="en-GB"/>
              </w:rPr>
            </w:pPr>
          </w:p>
        </w:tc>
        <w:tc>
          <w:tcPr>
            <w:tcW w:w="1428" w:type="dxa"/>
          </w:tcPr>
          <w:p w14:paraId="2A4DD8CF" w14:textId="77777777" w:rsidR="00106AC8" w:rsidRPr="009A782B" w:rsidRDefault="00106AC8" w:rsidP="00FD2E39">
            <w:pPr>
              <w:ind w:left="709"/>
              <w:rPr>
                <w:rFonts w:ascii="Mind Meridian" w:eastAsia="Times New Roman" w:hAnsi="Mind Meridian" w:cs="Mind Meridian"/>
                <w:spacing w:val="-5"/>
                <w:sz w:val="22"/>
                <w:szCs w:val="22"/>
                <w:lang w:val="en-GB"/>
              </w:rPr>
            </w:pPr>
          </w:p>
        </w:tc>
        <w:tc>
          <w:tcPr>
            <w:tcW w:w="4370" w:type="dxa"/>
          </w:tcPr>
          <w:p w14:paraId="07833D1E" w14:textId="77777777" w:rsidR="00106AC8" w:rsidRPr="009A782B" w:rsidRDefault="00106AC8" w:rsidP="00FD2E39">
            <w:pPr>
              <w:ind w:left="709"/>
              <w:rPr>
                <w:rFonts w:ascii="Mind Meridian" w:eastAsia="Times New Roman" w:hAnsi="Mind Meridian" w:cs="Mind Meridian"/>
                <w:spacing w:val="-5"/>
                <w:sz w:val="22"/>
                <w:szCs w:val="22"/>
                <w:lang w:val="en-GB"/>
              </w:rPr>
            </w:pPr>
          </w:p>
        </w:tc>
      </w:tr>
    </w:tbl>
    <w:p w14:paraId="4A81278E" w14:textId="77777777" w:rsidR="00534CBD" w:rsidRDefault="00534CBD" w:rsidP="00FD2E39">
      <w:pPr>
        <w:ind w:left="709"/>
        <w:rPr>
          <w:rFonts w:ascii="Mind Meridian" w:hAnsi="Mind Meridian" w:cs="Mind Meridian"/>
          <w:sz w:val="22"/>
          <w:szCs w:val="22"/>
        </w:rPr>
      </w:pPr>
    </w:p>
    <w:p w14:paraId="747D0787" w14:textId="77777777" w:rsidR="005E1086" w:rsidRDefault="005E1086" w:rsidP="00FD2E39">
      <w:pPr>
        <w:ind w:left="709"/>
        <w:rPr>
          <w:rFonts w:ascii="Mind Meridian" w:hAnsi="Mind Meridian" w:cs="Mind Meridian"/>
          <w:sz w:val="22"/>
          <w:szCs w:val="22"/>
        </w:rPr>
      </w:pPr>
    </w:p>
    <w:p w14:paraId="5FE48BCA" w14:textId="77777777" w:rsidR="005E1086" w:rsidRDefault="005E1086" w:rsidP="00FD2E39">
      <w:pPr>
        <w:ind w:left="709"/>
        <w:rPr>
          <w:rFonts w:ascii="Mind Meridian" w:hAnsi="Mind Meridian" w:cs="Mind Meridian"/>
          <w:sz w:val="22"/>
          <w:szCs w:val="22"/>
        </w:rPr>
      </w:pPr>
    </w:p>
    <w:p w14:paraId="1E9CD203" w14:textId="77777777" w:rsidR="005E1086" w:rsidRPr="009A782B" w:rsidRDefault="005E1086" w:rsidP="00FD2E39">
      <w:pPr>
        <w:ind w:left="709"/>
        <w:rPr>
          <w:rFonts w:ascii="Mind Meridian" w:hAnsi="Mind Meridian" w:cs="Mind Meridian"/>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7"/>
        <w:gridCol w:w="1520"/>
        <w:gridCol w:w="435"/>
        <w:gridCol w:w="1031"/>
        <w:gridCol w:w="465"/>
        <w:gridCol w:w="3522"/>
      </w:tblGrid>
      <w:tr w:rsidR="00D141FC" w:rsidRPr="009A782B" w14:paraId="04005BD2" w14:textId="77777777" w:rsidTr="00FD2E39">
        <w:trPr>
          <w:trHeight w:val="188"/>
        </w:trPr>
        <w:tc>
          <w:tcPr>
            <w:tcW w:w="10490" w:type="dxa"/>
            <w:gridSpan w:val="6"/>
          </w:tcPr>
          <w:p w14:paraId="57D758A3" w14:textId="77777777" w:rsidR="00D141FC" w:rsidRPr="009A782B" w:rsidRDefault="00D141FC" w:rsidP="00FD2E39">
            <w:pPr>
              <w:ind w:left="709"/>
              <w:rPr>
                <w:rFonts w:ascii="Mind Meridian" w:eastAsia="Times New Roman" w:hAnsi="Mind Meridian" w:cs="Mind Meridian"/>
                <w:b/>
                <w:spacing w:val="-5"/>
                <w:sz w:val="22"/>
                <w:szCs w:val="22"/>
                <w:lang w:val="en-GB"/>
              </w:rPr>
            </w:pPr>
          </w:p>
          <w:p w14:paraId="7B704E30" w14:textId="77777777" w:rsidR="00D141FC" w:rsidRPr="009A782B" w:rsidRDefault="00D141FC" w:rsidP="00930360">
            <w:pPr>
              <w:rPr>
                <w:rFonts w:ascii="Mind Meridian" w:eastAsia="Times New Roman" w:hAnsi="Mind Meridian" w:cs="Mind Meridian"/>
                <w:b/>
                <w:spacing w:val="-5"/>
                <w:sz w:val="22"/>
                <w:szCs w:val="22"/>
                <w:lang w:val="en-GB"/>
              </w:rPr>
            </w:pPr>
            <w:r w:rsidRPr="009A782B">
              <w:rPr>
                <w:rFonts w:ascii="Mind Meridian" w:eastAsia="Times New Roman" w:hAnsi="Mind Meridian" w:cs="Mind Meridian"/>
                <w:b/>
                <w:spacing w:val="-5"/>
                <w:sz w:val="22"/>
                <w:szCs w:val="22"/>
                <w:lang w:val="en-GB"/>
              </w:rPr>
              <w:t>QUALIFICATIONS AND TRAINING</w:t>
            </w:r>
          </w:p>
          <w:p w14:paraId="1E7473A3" w14:textId="77777777" w:rsidR="00D141FC" w:rsidRPr="009A782B" w:rsidRDefault="00D141FC" w:rsidP="00930360">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Please provide details of qualifications achieved.</w:t>
            </w:r>
          </w:p>
          <w:p w14:paraId="7484F2C7" w14:textId="77777777" w:rsidR="00D141FC" w:rsidRPr="009A782B" w:rsidRDefault="00D141FC" w:rsidP="00930360">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Proof of professional qualifications will be required before an appointment is confirmed.</w:t>
            </w:r>
          </w:p>
          <w:p w14:paraId="2B62AFD6" w14:textId="77777777" w:rsidR="00D141FC" w:rsidRPr="009A782B" w:rsidRDefault="00D141FC" w:rsidP="00FD2E39">
            <w:pPr>
              <w:ind w:left="709"/>
              <w:rPr>
                <w:rFonts w:ascii="Mind Meridian" w:eastAsia="Times New Roman" w:hAnsi="Mind Meridian" w:cs="Mind Meridian"/>
                <w:spacing w:val="-5"/>
                <w:sz w:val="22"/>
                <w:szCs w:val="22"/>
                <w:lang w:val="en-GB"/>
              </w:rPr>
            </w:pPr>
          </w:p>
        </w:tc>
      </w:tr>
      <w:tr w:rsidR="00D141FC" w:rsidRPr="009A782B" w14:paraId="176831F9" w14:textId="77777777" w:rsidTr="00FD2E39">
        <w:trPr>
          <w:trHeight w:val="78"/>
        </w:trPr>
        <w:tc>
          <w:tcPr>
            <w:tcW w:w="3517" w:type="dxa"/>
          </w:tcPr>
          <w:p w14:paraId="1CCF27CF"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52370398" w14:textId="77777777" w:rsidR="00D141FC" w:rsidRPr="009A782B" w:rsidRDefault="00D141FC" w:rsidP="00FD2E39">
            <w:pPr>
              <w:ind w:left="709"/>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Qualification</w:t>
            </w:r>
          </w:p>
        </w:tc>
        <w:tc>
          <w:tcPr>
            <w:tcW w:w="1520" w:type="dxa"/>
          </w:tcPr>
          <w:p w14:paraId="2391BE6E"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29433E21" w14:textId="77777777" w:rsidR="00D141FC" w:rsidRPr="009A782B" w:rsidRDefault="00D141FC" w:rsidP="00FD2E39">
            <w:pPr>
              <w:ind w:left="709"/>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Grade</w:t>
            </w:r>
          </w:p>
        </w:tc>
        <w:tc>
          <w:tcPr>
            <w:tcW w:w="1466" w:type="dxa"/>
            <w:gridSpan w:val="2"/>
          </w:tcPr>
          <w:p w14:paraId="13B34C5C"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60852D20" w14:textId="77777777" w:rsidR="00D141FC" w:rsidRPr="009A782B" w:rsidRDefault="00D141FC" w:rsidP="00FD2E39">
            <w:pPr>
              <w:ind w:left="709"/>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Year</w:t>
            </w:r>
          </w:p>
        </w:tc>
        <w:tc>
          <w:tcPr>
            <w:tcW w:w="3987" w:type="dxa"/>
            <w:gridSpan w:val="2"/>
          </w:tcPr>
          <w:p w14:paraId="70211E4E"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419495F0" w14:textId="77777777" w:rsidR="00D141FC" w:rsidRPr="009A782B" w:rsidRDefault="00D141FC" w:rsidP="00FD2E39">
            <w:pPr>
              <w:ind w:left="709"/>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Place of study</w:t>
            </w:r>
          </w:p>
          <w:p w14:paraId="7C48FEE9" w14:textId="77777777" w:rsidR="00D141FC" w:rsidRPr="009A782B" w:rsidRDefault="00D141FC" w:rsidP="00FD2E39">
            <w:pPr>
              <w:ind w:left="709"/>
              <w:rPr>
                <w:rFonts w:ascii="Mind Meridian" w:eastAsia="Times New Roman" w:hAnsi="Mind Meridian" w:cs="Mind Meridian"/>
                <w:spacing w:val="-5"/>
                <w:sz w:val="22"/>
                <w:szCs w:val="22"/>
                <w:lang w:val="en-GB"/>
              </w:rPr>
            </w:pPr>
          </w:p>
        </w:tc>
      </w:tr>
      <w:tr w:rsidR="00D141FC" w:rsidRPr="009A782B" w14:paraId="02CDBF04" w14:textId="77777777" w:rsidTr="00FD2E39">
        <w:trPr>
          <w:trHeight w:val="303"/>
        </w:trPr>
        <w:tc>
          <w:tcPr>
            <w:tcW w:w="3517" w:type="dxa"/>
          </w:tcPr>
          <w:p w14:paraId="1351E4B8"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47C0105B"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2E403EAA" w14:textId="77777777" w:rsidR="00174D75" w:rsidRPr="009A782B" w:rsidRDefault="00174D75" w:rsidP="00FD2E39">
            <w:pPr>
              <w:ind w:left="709"/>
              <w:rPr>
                <w:rFonts w:ascii="Mind Meridian" w:eastAsia="Times New Roman" w:hAnsi="Mind Meridian" w:cs="Mind Meridian"/>
                <w:spacing w:val="-5"/>
                <w:sz w:val="22"/>
                <w:szCs w:val="22"/>
                <w:lang w:val="en-GB"/>
              </w:rPr>
            </w:pPr>
          </w:p>
          <w:p w14:paraId="71B0BDCC"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246E243C" w14:textId="77777777" w:rsidR="00D141FC" w:rsidRDefault="00D141FC" w:rsidP="00FD2E39">
            <w:pPr>
              <w:ind w:left="709"/>
              <w:rPr>
                <w:rFonts w:ascii="Mind Meridian" w:eastAsia="Times New Roman" w:hAnsi="Mind Meridian" w:cs="Mind Meridian"/>
                <w:spacing w:val="-5"/>
                <w:sz w:val="22"/>
                <w:szCs w:val="22"/>
                <w:lang w:val="en-GB"/>
              </w:rPr>
            </w:pPr>
          </w:p>
          <w:p w14:paraId="6564068C" w14:textId="77777777" w:rsidR="005E1086" w:rsidRDefault="005E1086" w:rsidP="00FD2E39">
            <w:pPr>
              <w:ind w:left="709"/>
              <w:rPr>
                <w:rFonts w:ascii="Mind Meridian" w:eastAsia="Times New Roman" w:hAnsi="Mind Meridian" w:cs="Mind Meridian"/>
                <w:spacing w:val="-5"/>
                <w:sz w:val="22"/>
                <w:szCs w:val="22"/>
                <w:lang w:val="en-GB"/>
              </w:rPr>
            </w:pPr>
          </w:p>
          <w:p w14:paraId="6B9B163F" w14:textId="77777777" w:rsidR="005E1086" w:rsidRDefault="005E1086" w:rsidP="00FD2E39">
            <w:pPr>
              <w:ind w:left="709"/>
              <w:rPr>
                <w:rFonts w:ascii="Mind Meridian" w:eastAsia="Times New Roman" w:hAnsi="Mind Meridian" w:cs="Mind Meridian"/>
                <w:spacing w:val="-5"/>
                <w:sz w:val="22"/>
                <w:szCs w:val="22"/>
                <w:lang w:val="en-GB"/>
              </w:rPr>
            </w:pPr>
          </w:p>
          <w:p w14:paraId="289BA998" w14:textId="77777777" w:rsidR="005E1086" w:rsidRPr="009A782B" w:rsidRDefault="005E1086" w:rsidP="00FD2E39">
            <w:pPr>
              <w:ind w:left="709"/>
              <w:rPr>
                <w:rFonts w:ascii="Mind Meridian" w:eastAsia="Times New Roman" w:hAnsi="Mind Meridian" w:cs="Mind Meridian"/>
                <w:spacing w:val="-5"/>
                <w:sz w:val="22"/>
                <w:szCs w:val="22"/>
                <w:lang w:val="en-GB"/>
              </w:rPr>
            </w:pPr>
          </w:p>
          <w:p w14:paraId="3070E5A5"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7626A83B"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4410CF9A" w14:textId="77777777" w:rsidR="00D141FC" w:rsidRPr="009A782B" w:rsidRDefault="00D141FC" w:rsidP="00FD2E39">
            <w:pPr>
              <w:ind w:left="709"/>
              <w:rPr>
                <w:rFonts w:ascii="Mind Meridian" w:eastAsia="Times New Roman" w:hAnsi="Mind Meridian" w:cs="Mind Meridian"/>
                <w:spacing w:val="-5"/>
                <w:sz w:val="22"/>
                <w:szCs w:val="22"/>
                <w:lang w:val="en-GB"/>
              </w:rPr>
            </w:pPr>
          </w:p>
        </w:tc>
        <w:tc>
          <w:tcPr>
            <w:tcW w:w="1520" w:type="dxa"/>
          </w:tcPr>
          <w:p w14:paraId="53F91DA3" w14:textId="77777777" w:rsidR="00D141FC" w:rsidRPr="009A782B" w:rsidRDefault="00D141FC" w:rsidP="00FD2E39">
            <w:pPr>
              <w:ind w:left="709"/>
              <w:rPr>
                <w:rFonts w:ascii="Mind Meridian" w:eastAsia="Times New Roman" w:hAnsi="Mind Meridian" w:cs="Mind Meridian"/>
                <w:spacing w:val="-5"/>
                <w:sz w:val="22"/>
                <w:szCs w:val="22"/>
                <w:lang w:val="en-GB"/>
              </w:rPr>
            </w:pPr>
          </w:p>
        </w:tc>
        <w:tc>
          <w:tcPr>
            <w:tcW w:w="1466" w:type="dxa"/>
            <w:gridSpan w:val="2"/>
          </w:tcPr>
          <w:p w14:paraId="16F2D620" w14:textId="77777777" w:rsidR="00D141FC" w:rsidRPr="009A782B" w:rsidRDefault="00D141FC" w:rsidP="00FD2E39">
            <w:pPr>
              <w:ind w:left="709"/>
              <w:rPr>
                <w:rFonts w:ascii="Mind Meridian" w:eastAsia="Times New Roman" w:hAnsi="Mind Meridian" w:cs="Mind Meridian"/>
                <w:spacing w:val="-5"/>
                <w:sz w:val="22"/>
                <w:szCs w:val="22"/>
                <w:lang w:val="en-GB"/>
              </w:rPr>
            </w:pPr>
          </w:p>
        </w:tc>
        <w:tc>
          <w:tcPr>
            <w:tcW w:w="3987" w:type="dxa"/>
            <w:gridSpan w:val="2"/>
          </w:tcPr>
          <w:p w14:paraId="7D0D5047" w14:textId="77777777" w:rsidR="00D141FC" w:rsidRPr="009A782B" w:rsidRDefault="00D141FC" w:rsidP="00FD2E39">
            <w:pPr>
              <w:ind w:left="709" w:right="589"/>
              <w:rPr>
                <w:rFonts w:ascii="Mind Meridian" w:eastAsia="Times New Roman" w:hAnsi="Mind Meridian" w:cs="Mind Meridian"/>
                <w:spacing w:val="-5"/>
                <w:sz w:val="22"/>
                <w:szCs w:val="22"/>
                <w:lang w:val="en-GB"/>
              </w:rPr>
            </w:pPr>
          </w:p>
        </w:tc>
      </w:tr>
      <w:tr w:rsidR="00D141FC" w:rsidRPr="009A782B" w14:paraId="7DDED710" w14:textId="77777777" w:rsidTr="00FD2E39">
        <w:trPr>
          <w:trHeight w:val="190"/>
        </w:trPr>
        <w:tc>
          <w:tcPr>
            <w:tcW w:w="10490" w:type="dxa"/>
            <w:gridSpan w:val="6"/>
          </w:tcPr>
          <w:p w14:paraId="2A259C73"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7FEFB0C2" w14:textId="77777777" w:rsidR="00D141FC" w:rsidRPr="009A782B" w:rsidRDefault="00D141FC" w:rsidP="00930360">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Current Studies (If applicable)</w:t>
            </w:r>
          </w:p>
          <w:p w14:paraId="295CF02C"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6D769ED3" w14:textId="77777777" w:rsidR="00062C6B" w:rsidRPr="009A782B" w:rsidRDefault="00062C6B" w:rsidP="00FD2E39">
            <w:pPr>
              <w:ind w:left="709"/>
              <w:rPr>
                <w:rFonts w:ascii="Mind Meridian" w:eastAsia="Times New Roman" w:hAnsi="Mind Meridian" w:cs="Mind Meridian"/>
                <w:spacing w:val="-5"/>
                <w:sz w:val="22"/>
                <w:szCs w:val="22"/>
                <w:lang w:val="en-GB"/>
              </w:rPr>
            </w:pPr>
          </w:p>
          <w:p w14:paraId="7AB7F27E" w14:textId="77777777" w:rsidR="00D141FC" w:rsidRPr="009A782B" w:rsidRDefault="00D141FC" w:rsidP="00FD2E39">
            <w:pPr>
              <w:ind w:left="709"/>
              <w:rPr>
                <w:rFonts w:ascii="Mind Meridian" w:eastAsia="Times New Roman" w:hAnsi="Mind Meridian" w:cs="Mind Meridian"/>
                <w:spacing w:val="-5"/>
                <w:sz w:val="22"/>
                <w:szCs w:val="22"/>
                <w:lang w:val="en-GB"/>
              </w:rPr>
            </w:pPr>
          </w:p>
        </w:tc>
      </w:tr>
      <w:tr w:rsidR="00D141FC" w:rsidRPr="009A782B" w14:paraId="3A19A8A8" w14:textId="77777777" w:rsidTr="00FD2E39">
        <w:trPr>
          <w:trHeight w:val="88"/>
        </w:trPr>
        <w:tc>
          <w:tcPr>
            <w:tcW w:w="10490" w:type="dxa"/>
            <w:gridSpan w:val="6"/>
          </w:tcPr>
          <w:p w14:paraId="68ED746D"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78985DEC" w14:textId="77777777" w:rsidR="00D141FC" w:rsidRPr="009A782B" w:rsidRDefault="00D141FC" w:rsidP="00930360">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Courses Attended</w:t>
            </w:r>
          </w:p>
          <w:p w14:paraId="08582F42" w14:textId="77777777" w:rsidR="00D141FC" w:rsidRPr="009A782B" w:rsidRDefault="00D141FC" w:rsidP="00FD2E39">
            <w:pPr>
              <w:ind w:left="709"/>
              <w:rPr>
                <w:rFonts w:ascii="Mind Meridian" w:eastAsia="Times New Roman" w:hAnsi="Mind Meridian" w:cs="Mind Meridian"/>
                <w:spacing w:val="-5"/>
                <w:sz w:val="22"/>
                <w:szCs w:val="22"/>
                <w:lang w:val="en-GB"/>
              </w:rPr>
            </w:pPr>
          </w:p>
        </w:tc>
      </w:tr>
      <w:tr w:rsidR="00D141FC" w:rsidRPr="009A782B" w14:paraId="5FE1635A" w14:textId="77777777" w:rsidTr="00FD2E39">
        <w:trPr>
          <w:trHeight w:val="94"/>
        </w:trPr>
        <w:tc>
          <w:tcPr>
            <w:tcW w:w="5472" w:type="dxa"/>
            <w:gridSpan w:val="3"/>
          </w:tcPr>
          <w:p w14:paraId="0567F8EC"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00C51895" w14:textId="77777777" w:rsidR="00D141FC" w:rsidRPr="009A782B" w:rsidRDefault="00D141FC" w:rsidP="00930360">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Course Name</w:t>
            </w:r>
          </w:p>
          <w:p w14:paraId="244CAB00" w14:textId="77777777" w:rsidR="00D141FC" w:rsidRPr="009A782B" w:rsidRDefault="00D141FC" w:rsidP="00FD2E39">
            <w:pPr>
              <w:ind w:left="709"/>
              <w:rPr>
                <w:rFonts w:ascii="Mind Meridian" w:eastAsia="Times New Roman" w:hAnsi="Mind Meridian" w:cs="Mind Meridian"/>
                <w:spacing w:val="-5"/>
                <w:sz w:val="22"/>
                <w:szCs w:val="22"/>
                <w:lang w:val="en-GB"/>
              </w:rPr>
            </w:pPr>
          </w:p>
        </w:tc>
        <w:tc>
          <w:tcPr>
            <w:tcW w:w="1496" w:type="dxa"/>
            <w:gridSpan w:val="2"/>
          </w:tcPr>
          <w:p w14:paraId="2C48F28C"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058DB825" w14:textId="77777777" w:rsidR="00D141FC" w:rsidRPr="009A782B" w:rsidRDefault="00D141FC" w:rsidP="00930360">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Date</w:t>
            </w:r>
          </w:p>
        </w:tc>
        <w:tc>
          <w:tcPr>
            <w:tcW w:w="3522" w:type="dxa"/>
          </w:tcPr>
          <w:p w14:paraId="28DE2604"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6D653CFB" w14:textId="77777777" w:rsidR="00D141FC" w:rsidRPr="009A782B" w:rsidRDefault="00D141FC" w:rsidP="00930360">
            <w:pPr>
              <w:rPr>
                <w:rFonts w:ascii="Mind Meridian" w:eastAsia="Times New Roman" w:hAnsi="Mind Meridian" w:cs="Mind Meridian"/>
                <w:spacing w:val="-5"/>
                <w:sz w:val="22"/>
                <w:szCs w:val="22"/>
                <w:lang w:val="en-GB"/>
              </w:rPr>
            </w:pPr>
            <w:r w:rsidRPr="009A782B">
              <w:rPr>
                <w:rFonts w:ascii="Mind Meridian" w:eastAsia="Times New Roman" w:hAnsi="Mind Meridian" w:cs="Mind Meridian"/>
                <w:spacing w:val="-5"/>
                <w:sz w:val="22"/>
                <w:szCs w:val="22"/>
                <w:lang w:val="en-GB"/>
              </w:rPr>
              <w:t>Training Provider</w:t>
            </w:r>
          </w:p>
        </w:tc>
      </w:tr>
      <w:tr w:rsidR="00D141FC" w:rsidRPr="009A782B" w14:paraId="1C06AE49" w14:textId="77777777" w:rsidTr="00FD2E39">
        <w:trPr>
          <w:trHeight w:val="94"/>
        </w:trPr>
        <w:tc>
          <w:tcPr>
            <w:tcW w:w="5472" w:type="dxa"/>
            <w:gridSpan w:val="3"/>
          </w:tcPr>
          <w:p w14:paraId="64AD6728"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6B5B6636"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2C6D090C"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6E00ECB2"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3485529D"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79BF24E0"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34F6AF65"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76B37FA5" w14:textId="77777777" w:rsidR="00D141FC" w:rsidRPr="009A782B" w:rsidRDefault="00D141FC" w:rsidP="00FD2E39">
            <w:pPr>
              <w:ind w:left="709"/>
              <w:rPr>
                <w:rFonts w:ascii="Mind Meridian" w:eastAsia="Times New Roman" w:hAnsi="Mind Meridian" w:cs="Mind Meridian"/>
                <w:spacing w:val="-5"/>
                <w:sz w:val="22"/>
                <w:szCs w:val="22"/>
                <w:lang w:val="en-GB"/>
              </w:rPr>
            </w:pPr>
          </w:p>
        </w:tc>
        <w:tc>
          <w:tcPr>
            <w:tcW w:w="1496" w:type="dxa"/>
            <w:gridSpan w:val="2"/>
          </w:tcPr>
          <w:p w14:paraId="5F34C17E" w14:textId="77777777" w:rsidR="00D141FC" w:rsidRPr="009A782B" w:rsidRDefault="00D141FC" w:rsidP="00FD2E39">
            <w:pPr>
              <w:ind w:left="709"/>
              <w:rPr>
                <w:rFonts w:ascii="Mind Meridian" w:eastAsia="Times New Roman" w:hAnsi="Mind Meridian" w:cs="Mind Meridian"/>
                <w:spacing w:val="-5"/>
                <w:sz w:val="22"/>
                <w:szCs w:val="22"/>
                <w:lang w:val="en-GB"/>
              </w:rPr>
            </w:pPr>
          </w:p>
        </w:tc>
        <w:tc>
          <w:tcPr>
            <w:tcW w:w="3522" w:type="dxa"/>
          </w:tcPr>
          <w:p w14:paraId="05EFF5FD" w14:textId="77777777" w:rsidR="00D141FC" w:rsidRPr="009A782B" w:rsidRDefault="00D141FC" w:rsidP="00FD2E39">
            <w:pPr>
              <w:ind w:left="709"/>
              <w:rPr>
                <w:rFonts w:ascii="Mind Meridian" w:eastAsia="Times New Roman" w:hAnsi="Mind Meridian" w:cs="Mind Meridian"/>
                <w:spacing w:val="-5"/>
                <w:sz w:val="22"/>
                <w:szCs w:val="22"/>
                <w:lang w:val="en-GB"/>
              </w:rPr>
            </w:pPr>
          </w:p>
          <w:p w14:paraId="61BC9E02" w14:textId="77777777" w:rsidR="00174D75" w:rsidRPr="009A782B" w:rsidRDefault="00174D75" w:rsidP="00FD2E39">
            <w:pPr>
              <w:ind w:left="709"/>
              <w:rPr>
                <w:rFonts w:ascii="Mind Meridian" w:eastAsia="Times New Roman" w:hAnsi="Mind Meridian" w:cs="Mind Meridian"/>
                <w:spacing w:val="-5"/>
                <w:sz w:val="22"/>
                <w:szCs w:val="22"/>
                <w:lang w:val="en-GB"/>
              </w:rPr>
            </w:pPr>
          </w:p>
        </w:tc>
      </w:tr>
      <w:tr w:rsidR="00D141FC" w:rsidRPr="009A782B" w14:paraId="143598AE" w14:textId="77777777" w:rsidTr="00FD2E39">
        <w:trPr>
          <w:trHeight w:val="2565"/>
        </w:trPr>
        <w:tc>
          <w:tcPr>
            <w:tcW w:w="10490" w:type="dxa"/>
            <w:gridSpan w:val="6"/>
          </w:tcPr>
          <w:p w14:paraId="00D1A2FF" w14:textId="77777777" w:rsidR="00D141FC" w:rsidRPr="009A782B" w:rsidRDefault="00D141FC" w:rsidP="00FD2E39">
            <w:pPr>
              <w:ind w:left="709"/>
              <w:rPr>
                <w:rFonts w:ascii="Mind Meridian" w:eastAsia="Times New Roman" w:hAnsi="Mind Meridian" w:cs="Mind Meridian"/>
                <w:b/>
                <w:spacing w:val="-5"/>
                <w:sz w:val="22"/>
                <w:szCs w:val="22"/>
                <w:lang w:val="en-GB"/>
              </w:rPr>
            </w:pPr>
          </w:p>
          <w:p w14:paraId="129E1AF0" w14:textId="77777777" w:rsidR="006003FB" w:rsidRPr="006003FB" w:rsidRDefault="006003FB" w:rsidP="00FD2E39">
            <w:pPr>
              <w:ind w:left="709"/>
              <w:rPr>
                <w:rFonts w:ascii="Mind Meridian" w:eastAsia="Times New Roman" w:hAnsi="Mind Meridian" w:cs="Mind Meridian"/>
                <w:b/>
                <w:spacing w:val="-5"/>
                <w:sz w:val="22"/>
                <w:szCs w:val="22"/>
                <w:highlight w:val="yellow"/>
                <w:lang w:val="en-GB"/>
              </w:rPr>
            </w:pPr>
          </w:p>
          <w:p w14:paraId="5396A6BD" w14:textId="04C16DFA" w:rsidR="00292BAE" w:rsidRPr="004B769D" w:rsidRDefault="00292BAE" w:rsidP="00FD2E39">
            <w:pPr>
              <w:ind w:left="709"/>
              <w:rPr>
                <w:rFonts w:ascii="Mind Meridian" w:eastAsia="Times New Roman" w:hAnsi="Mind Meridian" w:cs="Mind Meridian"/>
                <w:b/>
                <w:spacing w:val="-5"/>
                <w:sz w:val="22"/>
                <w:szCs w:val="22"/>
                <w:lang w:val="en-GB"/>
              </w:rPr>
            </w:pPr>
            <w:r w:rsidRPr="004B769D">
              <w:rPr>
                <w:rFonts w:ascii="Mind Meridian" w:eastAsia="Times New Roman" w:hAnsi="Mind Meridian" w:cs="Mind Meridian"/>
                <w:b/>
                <w:spacing w:val="-5"/>
                <w:sz w:val="22"/>
                <w:szCs w:val="22"/>
                <w:lang w:val="en-GB"/>
              </w:rPr>
              <w:t>REFERENCES</w:t>
            </w:r>
            <w:r w:rsidR="004B769D" w:rsidRPr="004B769D">
              <w:rPr>
                <w:rFonts w:ascii="Mind Meridian" w:eastAsia="Times New Roman" w:hAnsi="Mind Meridian" w:cs="Mind Meridian"/>
                <w:b/>
                <w:spacing w:val="-5"/>
                <w:sz w:val="22"/>
                <w:szCs w:val="22"/>
                <w:lang w:val="en-GB"/>
              </w:rPr>
              <w:t xml:space="preserve"> </w:t>
            </w:r>
            <w:r w:rsidRPr="004B769D">
              <w:rPr>
                <w:rFonts w:ascii="Mind Meridian" w:eastAsia="Times New Roman" w:hAnsi="Mind Meridian" w:cs="Mind Meridian"/>
                <w:b/>
                <w:spacing w:val="-5"/>
                <w:sz w:val="22"/>
                <w:szCs w:val="22"/>
                <w:lang w:val="en-GB"/>
              </w:rPr>
              <w:br/>
            </w:r>
          </w:p>
          <w:p w14:paraId="55879326" w14:textId="30B62F97" w:rsidR="00292BAE" w:rsidRDefault="00292BAE" w:rsidP="00FD2E39">
            <w:pPr>
              <w:ind w:left="709"/>
              <w:rPr>
                <w:rFonts w:ascii="Mind Meridian" w:eastAsia="Times New Roman" w:hAnsi="Mind Meridian" w:cs="Mind Meridian"/>
                <w:bCs/>
                <w:spacing w:val="-5"/>
                <w:sz w:val="22"/>
                <w:szCs w:val="22"/>
                <w:lang w:val="en-GB"/>
              </w:rPr>
            </w:pPr>
            <w:r w:rsidRPr="004B769D">
              <w:rPr>
                <w:rFonts w:ascii="Mind Meridian" w:eastAsia="Times New Roman" w:hAnsi="Mind Meridian" w:cs="Mind Meridian"/>
                <w:bCs/>
                <w:spacing w:val="-5"/>
                <w:sz w:val="22"/>
                <w:szCs w:val="22"/>
                <w:lang w:val="en-GB"/>
              </w:rPr>
              <w:t>Any offer of employment that is accepted will be subject to the receipt of two satisfactory references</w:t>
            </w:r>
            <w:r w:rsidR="00243E5B">
              <w:rPr>
                <w:rFonts w:ascii="Mind Meridian" w:eastAsia="Times New Roman" w:hAnsi="Mind Meridian" w:cs="Mind Meridian"/>
                <w:bCs/>
                <w:spacing w:val="-5"/>
                <w:sz w:val="22"/>
                <w:szCs w:val="22"/>
                <w:lang w:val="en-GB"/>
              </w:rPr>
              <w:t>.</w:t>
            </w:r>
          </w:p>
          <w:p w14:paraId="0AC26467" w14:textId="77777777" w:rsidR="00243E5B" w:rsidRDefault="00243E5B" w:rsidP="00FD2E39">
            <w:pPr>
              <w:ind w:left="709"/>
              <w:rPr>
                <w:rFonts w:ascii="Mind Meridian" w:eastAsia="Times New Roman" w:hAnsi="Mind Meridian" w:cs="Mind Meridian"/>
                <w:bCs/>
                <w:spacing w:val="-5"/>
                <w:sz w:val="22"/>
                <w:szCs w:val="22"/>
                <w:lang w:val="en-GB"/>
              </w:rPr>
            </w:pPr>
          </w:p>
          <w:p w14:paraId="3A670BF7" w14:textId="1999E06F" w:rsidR="00243E5B" w:rsidRPr="004B769D" w:rsidRDefault="003A447F" w:rsidP="00243E5B">
            <w:pPr>
              <w:ind w:left="709"/>
              <w:rPr>
                <w:rFonts w:ascii="Mind Meridian" w:eastAsia="Times New Roman" w:hAnsi="Mind Meridian" w:cs="Mind Meridian"/>
                <w:b/>
                <w:spacing w:val="-5"/>
                <w:sz w:val="22"/>
                <w:szCs w:val="22"/>
                <w:lang w:val="en-GB"/>
              </w:rPr>
            </w:pPr>
            <w:r>
              <w:rPr>
                <w:rFonts w:ascii="Mind Meridian" w:eastAsia="Times New Roman" w:hAnsi="Mind Meridian" w:cs="Mind Meridian"/>
                <w:b/>
                <w:spacing w:val="-5"/>
                <w:sz w:val="22"/>
                <w:szCs w:val="22"/>
                <w:lang w:val="en-GB"/>
              </w:rPr>
              <w:t xml:space="preserve">CRIMINAL RECORD DECLARATION </w:t>
            </w:r>
            <w:r w:rsidR="002E6068">
              <w:rPr>
                <w:rFonts w:ascii="Mind Meridian" w:eastAsia="Times New Roman" w:hAnsi="Mind Meridian" w:cs="Mind Meridian"/>
                <w:b/>
                <w:spacing w:val="-5"/>
                <w:sz w:val="22"/>
                <w:szCs w:val="22"/>
                <w:lang w:val="en-GB"/>
              </w:rPr>
              <w:t>&amp;</w:t>
            </w:r>
            <w:r w:rsidR="00243E5B">
              <w:rPr>
                <w:rFonts w:ascii="Mind Meridian" w:eastAsia="Times New Roman" w:hAnsi="Mind Meridian" w:cs="Mind Meridian"/>
                <w:bCs/>
                <w:spacing w:val="-5"/>
                <w:sz w:val="22"/>
                <w:szCs w:val="22"/>
                <w:lang w:val="en-GB"/>
              </w:rPr>
              <w:t xml:space="preserve"> </w:t>
            </w:r>
            <w:r w:rsidR="00243E5B" w:rsidRPr="004B769D">
              <w:rPr>
                <w:rFonts w:ascii="Mind Meridian" w:eastAsia="Times New Roman" w:hAnsi="Mind Meridian" w:cs="Mind Meridian"/>
                <w:b/>
                <w:spacing w:val="-5"/>
                <w:sz w:val="22"/>
                <w:szCs w:val="22"/>
                <w:lang w:val="en-GB"/>
              </w:rPr>
              <w:t>D</w:t>
            </w:r>
            <w:r w:rsidR="00243E5B">
              <w:rPr>
                <w:rFonts w:ascii="Mind Meridian" w:eastAsia="Times New Roman" w:hAnsi="Mind Meridian" w:cs="Mind Meridian"/>
                <w:b/>
                <w:spacing w:val="-5"/>
                <w:sz w:val="22"/>
                <w:szCs w:val="22"/>
                <w:lang w:val="en-GB"/>
              </w:rPr>
              <w:t>ISCLOSURE AND BARRING CHECK (DBS)</w:t>
            </w:r>
            <w:r w:rsidR="00243E5B" w:rsidRPr="004B769D">
              <w:rPr>
                <w:rFonts w:ascii="Mind Meridian" w:eastAsia="Times New Roman" w:hAnsi="Mind Meridian" w:cs="Mind Meridian"/>
                <w:b/>
                <w:spacing w:val="-5"/>
                <w:sz w:val="22"/>
                <w:szCs w:val="22"/>
                <w:lang w:val="en-GB"/>
              </w:rPr>
              <w:br/>
            </w:r>
          </w:p>
          <w:p w14:paraId="32F96B99" w14:textId="66231C28" w:rsidR="00243E5B" w:rsidRPr="004B769D" w:rsidRDefault="00243E5B" w:rsidP="00FD2E39">
            <w:pPr>
              <w:ind w:left="709"/>
              <w:rPr>
                <w:rFonts w:ascii="Mind Meridian" w:eastAsia="Times New Roman" w:hAnsi="Mind Meridian" w:cs="Mind Meridian"/>
                <w:bCs/>
                <w:spacing w:val="-5"/>
                <w:sz w:val="22"/>
                <w:szCs w:val="22"/>
                <w:lang w:val="en-GB"/>
              </w:rPr>
            </w:pPr>
            <w:r w:rsidRPr="00243E5B">
              <w:rPr>
                <w:rFonts w:ascii="Mind Meridian" w:eastAsia="Times New Roman" w:hAnsi="Mind Meridian" w:cs="Mind Meridian"/>
                <w:bCs/>
                <w:spacing w:val="-5"/>
                <w:sz w:val="22"/>
                <w:szCs w:val="22"/>
              </w:rPr>
              <w:t xml:space="preserve">If you are invited to interview you will be </w:t>
            </w:r>
            <w:r w:rsidR="002E6068">
              <w:rPr>
                <w:rFonts w:ascii="Mind Meridian" w:eastAsia="Times New Roman" w:hAnsi="Mind Meridian" w:cs="Mind Meridian"/>
                <w:bCs/>
                <w:spacing w:val="-5"/>
                <w:sz w:val="22"/>
                <w:szCs w:val="22"/>
              </w:rPr>
              <w:t xml:space="preserve">sent </w:t>
            </w:r>
            <w:r w:rsidRPr="00243E5B">
              <w:rPr>
                <w:rFonts w:ascii="Mind Meridian" w:eastAsia="Times New Roman" w:hAnsi="Mind Meridian" w:cs="Mind Meridian"/>
                <w:bCs/>
                <w:spacing w:val="-5"/>
                <w:sz w:val="22"/>
                <w:szCs w:val="22"/>
              </w:rPr>
              <w:t>a “Criminal Record</w:t>
            </w:r>
            <w:r>
              <w:rPr>
                <w:rFonts w:ascii="Mind Meridian" w:eastAsia="Times New Roman" w:hAnsi="Mind Meridian" w:cs="Mind Meridian"/>
                <w:bCs/>
                <w:spacing w:val="-5"/>
                <w:sz w:val="22"/>
                <w:szCs w:val="22"/>
              </w:rPr>
              <w:t xml:space="preserve"> Declaration</w:t>
            </w:r>
            <w:r w:rsidR="002E6068">
              <w:rPr>
                <w:rFonts w:ascii="Mind Meridian" w:eastAsia="Times New Roman" w:hAnsi="Mind Meridian" w:cs="Mind Meridian"/>
                <w:bCs/>
                <w:spacing w:val="-5"/>
                <w:sz w:val="22"/>
                <w:szCs w:val="22"/>
              </w:rPr>
              <w:t xml:space="preserve"> Form</w:t>
            </w:r>
            <w:r w:rsidRPr="00243E5B">
              <w:rPr>
                <w:rFonts w:ascii="Mind Meridian" w:eastAsia="Times New Roman" w:hAnsi="Mind Meridian" w:cs="Mind Meridian"/>
                <w:bCs/>
                <w:spacing w:val="-5"/>
                <w:sz w:val="22"/>
                <w:szCs w:val="22"/>
              </w:rPr>
              <w:t xml:space="preserve">” </w:t>
            </w:r>
            <w:r w:rsidR="002E6068">
              <w:rPr>
                <w:rFonts w:ascii="Mind Meridian" w:eastAsia="Times New Roman" w:hAnsi="Mind Meridian" w:cs="Mind Meridian"/>
                <w:bCs/>
                <w:spacing w:val="-5"/>
                <w:sz w:val="22"/>
                <w:szCs w:val="22"/>
              </w:rPr>
              <w:t xml:space="preserve">prior that will need completing </w:t>
            </w:r>
            <w:r w:rsidRPr="00243E5B">
              <w:rPr>
                <w:rFonts w:ascii="Mind Meridian" w:eastAsia="Times New Roman" w:hAnsi="Mind Meridian" w:cs="Mind Meridian"/>
                <w:bCs/>
                <w:spacing w:val="-5"/>
                <w:sz w:val="22"/>
                <w:szCs w:val="22"/>
              </w:rPr>
              <w:t>and</w:t>
            </w:r>
            <w:r>
              <w:rPr>
                <w:rFonts w:ascii="Mind Meridian" w:eastAsia="Times New Roman" w:hAnsi="Mind Meridian" w:cs="Mind Meridian"/>
                <w:bCs/>
                <w:spacing w:val="-5"/>
                <w:sz w:val="22"/>
                <w:szCs w:val="22"/>
              </w:rPr>
              <w:t xml:space="preserve"> return</w:t>
            </w:r>
            <w:r w:rsidR="002E6068">
              <w:rPr>
                <w:rFonts w:ascii="Mind Meridian" w:eastAsia="Times New Roman" w:hAnsi="Mind Meridian" w:cs="Mind Meridian"/>
                <w:bCs/>
                <w:spacing w:val="-5"/>
                <w:sz w:val="22"/>
                <w:szCs w:val="22"/>
              </w:rPr>
              <w:t>ing</w:t>
            </w:r>
            <w:r>
              <w:rPr>
                <w:rFonts w:ascii="Mind Meridian" w:eastAsia="Times New Roman" w:hAnsi="Mind Meridian" w:cs="Mind Meridian"/>
                <w:bCs/>
                <w:spacing w:val="-5"/>
                <w:sz w:val="22"/>
                <w:szCs w:val="22"/>
              </w:rPr>
              <w:t xml:space="preserve"> to </w:t>
            </w:r>
            <w:hyperlink r:id="rId8" w:history="1">
              <w:r w:rsidRPr="000C1D9E">
                <w:rPr>
                  <w:rStyle w:val="Hyperlink"/>
                  <w:rFonts w:ascii="Mind Meridian" w:eastAsia="Times New Roman" w:hAnsi="Mind Meridian" w:cs="Mind Meridian"/>
                  <w:bCs/>
                  <w:spacing w:val="-5"/>
                  <w:sz w:val="22"/>
                  <w:szCs w:val="22"/>
                </w:rPr>
                <w:t>hrteam@suffolkmind.org.uk</w:t>
              </w:r>
            </w:hyperlink>
            <w:r>
              <w:rPr>
                <w:rFonts w:ascii="Mind Meridian" w:eastAsia="Times New Roman" w:hAnsi="Mind Meridian" w:cs="Mind Meridian"/>
                <w:bCs/>
                <w:spacing w:val="-5"/>
                <w:sz w:val="22"/>
                <w:szCs w:val="22"/>
              </w:rPr>
              <w:t>. Please note</w:t>
            </w:r>
            <w:r w:rsidR="002E6068">
              <w:rPr>
                <w:rFonts w:ascii="Mind Meridian" w:eastAsia="Times New Roman" w:hAnsi="Mind Meridian" w:cs="Mind Meridian"/>
                <w:bCs/>
                <w:spacing w:val="-5"/>
                <w:sz w:val="22"/>
                <w:szCs w:val="22"/>
              </w:rPr>
              <w:t>,</w:t>
            </w:r>
            <w:r>
              <w:rPr>
                <w:rFonts w:ascii="Mind Meridian" w:eastAsia="Times New Roman" w:hAnsi="Mind Meridian" w:cs="Mind Meridian"/>
                <w:bCs/>
                <w:spacing w:val="-5"/>
                <w:sz w:val="22"/>
                <w:szCs w:val="22"/>
              </w:rPr>
              <w:t xml:space="preserve"> s</w:t>
            </w:r>
            <w:r w:rsidRPr="00243E5B">
              <w:rPr>
                <w:rFonts w:ascii="Mind Meridian" w:eastAsia="Times New Roman" w:hAnsi="Mind Meridian" w:cs="Mind Meridian"/>
                <w:bCs/>
                <w:spacing w:val="-5"/>
                <w:sz w:val="22"/>
                <w:szCs w:val="22"/>
              </w:rPr>
              <w:t>uitable applicants will not be refused posts because of offences which are not relevant to, and do not place them at or make them a risk in, the role for which they are applying.</w:t>
            </w:r>
            <w:r>
              <w:rPr>
                <w:rFonts w:ascii="Mind Meridian" w:eastAsia="Times New Roman" w:hAnsi="Mind Meridian" w:cs="Mind Meridian"/>
                <w:bCs/>
                <w:spacing w:val="-5"/>
                <w:sz w:val="22"/>
                <w:szCs w:val="22"/>
              </w:rPr>
              <w:br/>
            </w:r>
            <w:r w:rsidR="003A447F">
              <w:rPr>
                <w:rFonts w:ascii="Mind Meridian" w:eastAsia="Times New Roman" w:hAnsi="Mind Meridian" w:cs="Mind Meridian"/>
                <w:bCs/>
                <w:spacing w:val="-5"/>
                <w:sz w:val="22"/>
                <w:szCs w:val="22"/>
              </w:rPr>
              <w:br/>
            </w:r>
            <w:r>
              <w:rPr>
                <w:rFonts w:ascii="Mind Meridian" w:eastAsia="Times New Roman" w:hAnsi="Mind Meridian" w:cs="Mind Meridian"/>
                <w:bCs/>
                <w:spacing w:val="-5"/>
                <w:sz w:val="22"/>
                <w:szCs w:val="22"/>
              </w:rPr>
              <w:t xml:space="preserve">Any offer of employment accepted will be subject to a DBS check. </w:t>
            </w:r>
          </w:p>
          <w:p w14:paraId="3D3D0040" w14:textId="77777777" w:rsidR="00292BAE" w:rsidRDefault="00292BAE" w:rsidP="00FD2E39">
            <w:pPr>
              <w:ind w:left="709"/>
              <w:rPr>
                <w:rFonts w:ascii="Mind Meridian" w:eastAsia="Times New Roman" w:hAnsi="Mind Meridian" w:cs="Mind Meridian"/>
                <w:b/>
                <w:spacing w:val="-5"/>
                <w:sz w:val="22"/>
                <w:szCs w:val="22"/>
                <w:lang w:val="en-GB"/>
              </w:rPr>
            </w:pPr>
          </w:p>
          <w:p w14:paraId="20A25167" w14:textId="77777777" w:rsidR="00292BAE" w:rsidRDefault="00292BAE" w:rsidP="00FD2E39">
            <w:pPr>
              <w:ind w:left="709"/>
              <w:rPr>
                <w:rFonts w:ascii="Mind Meridian" w:eastAsia="Times New Roman" w:hAnsi="Mind Meridian" w:cs="Mind Meridian"/>
                <w:b/>
                <w:spacing w:val="-5"/>
                <w:sz w:val="22"/>
                <w:szCs w:val="22"/>
                <w:lang w:val="en-GB"/>
              </w:rPr>
            </w:pPr>
          </w:p>
          <w:p w14:paraId="63ABDEFE" w14:textId="77777777" w:rsidR="00292BAE" w:rsidRDefault="00292BAE" w:rsidP="00FD2E39">
            <w:pPr>
              <w:ind w:left="709"/>
              <w:rPr>
                <w:rFonts w:ascii="Mind Meridian" w:eastAsia="Times New Roman" w:hAnsi="Mind Meridian" w:cs="Mind Meridian"/>
                <w:b/>
                <w:spacing w:val="-5"/>
                <w:sz w:val="22"/>
                <w:szCs w:val="22"/>
                <w:lang w:val="en-GB"/>
              </w:rPr>
            </w:pPr>
          </w:p>
          <w:p w14:paraId="0566CFF4" w14:textId="683F68FF" w:rsidR="00D141FC" w:rsidRPr="009A782B" w:rsidRDefault="00D141FC" w:rsidP="00FD2E39">
            <w:pPr>
              <w:ind w:left="709"/>
              <w:rPr>
                <w:rFonts w:ascii="Mind Meridian" w:eastAsia="Times New Roman" w:hAnsi="Mind Meridian" w:cs="Mind Meridian"/>
                <w:b/>
                <w:spacing w:val="-5"/>
                <w:sz w:val="22"/>
                <w:szCs w:val="22"/>
                <w:lang w:val="en-GB"/>
              </w:rPr>
            </w:pPr>
            <w:r w:rsidRPr="009A782B">
              <w:rPr>
                <w:rFonts w:ascii="Mind Meridian" w:eastAsia="Times New Roman" w:hAnsi="Mind Meridian" w:cs="Mind Meridian"/>
                <w:b/>
                <w:spacing w:val="-5"/>
                <w:sz w:val="22"/>
                <w:szCs w:val="22"/>
                <w:lang w:val="en-GB"/>
              </w:rPr>
              <w:t>DECLARATION:</w:t>
            </w:r>
          </w:p>
          <w:p w14:paraId="544489C6" w14:textId="77777777" w:rsidR="00D141FC" w:rsidRPr="009A782B" w:rsidRDefault="00D141FC" w:rsidP="00FD2E39">
            <w:pPr>
              <w:ind w:left="709"/>
              <w:rPr>
                <w:rFonts w:ascii="Mind Meridian" w:eastAsia="Times New Roman" w:hAnsi="Mind Meridian" w:cs="Mind Meridian"/>
                <w:b/>
                <w:spacing w:val="-5"/>
                <w:sz w:val="22"/>
                <w:szCs w:val="22"/>
                <w:lang w:val="en-GB"/>
              </w:rPr>
            </w:pPr>
          </w:p>
          <w:p w14:paraId="0D607617" w14:textId="77777777" w:rsidR="00F83120" w:rsidRDefault="00D141FC" w:rsidP="00FD2E39">
            <w:pPr>
              <w:ind w:left="709"/>
              <w:rPr>
                <w:rFonts w:ascii="Mind Meridian" w:eastAsia="Times New Roman" w:hAnsi="Mind Meridian" w:cs="Mind Meridian"/>
                <w:b/>
                <w:spacing w:val="-5"/>
                <w:sz w:val="22"/>
                <w:szCs w:val="22"/>
                <w:lang w:val="en-GB"/>
              </w:rPr>
            </w:pPr>
            <w:r w:rsidRPr="009A782B">
              <w:rPr>
                <w:rFonts w:ascii="Mind Meridian" w:eastAsia="Times New Roman" w:hAnsi="Mind Meridian" w:cs="Mind Meridian"/>
                <w:b/>
                <w:spacing w:val="-5"/>
                <w:sz w:val="22"/>
                <w:szCs w:val="22"/>
                <w:lang w:val="en-GB"/>
              </w:rPr>
              <w:t xml:space="preserve">To the best of my knowledge, the information I have provided in my application is </w:t>
            </w:r>
          </w:p>
          <w:p w14:paraId="646656DD" w14:textId="678C5331" w:rsidR="00D141FC" w:rsidRPr="009A782B" w:rsidRDefault="00D141FC" w:rsidP="00FD2E39">
            <w:pPr>
              <w:ind w:left="709"/>
              <w:rPr>
                <w:rFonts w:ascii="Mind Meridian" w:eastAsia="Times New Roman" w:hAnsi="Mind Meridian" w:cs="Mind Meridian"/>
                <w:b/>
                <w:spacing w:val="-5"/>
                <w:sz w:val="22"/>
                <w:szCs w:val="22"/>
                <w:lang w:val="en-GB"/>
              </w:rPr>
            </w:pPr>
            <w:r w:rsidRPr="009A782B">
              <w:rPr>
                <w:rFonts w:ascii="Mind Meridian" w:eastAsia="Times New Roman" w:hAnsi="Mind Meridian" w:cs="Mind Meridian"/>
                <w:b/>
                <w:spacing w:val="-5"/>
                <w:sz w:val="22"/>
                <w:szCs w:val="22"/>
                <w:lang w:val="en-GB"/>
              </w:rPr>
              <w:t>accurate and correct.</w:t>
            </w:r>
          </w:p>
          <w:p w14:paraId="451F4662" w14:textId="77777777" w:rsidR="00D141FC" w:rsidRPr="009A782B" w:rsidRDefault="00D141FC" w:rsidP="00FD2E39">
            <w:pPr>
              <w:ind w:left="709"/>
              <w:rPr>
                <w:rFonts w:ascii="Mind Meridian" w:eastAsia="Times New Roman" w:hAnsi="Mind Meridian" w:cs="Mind Meridian"/>
                <w:b/>
                <w:spacing w:val="-5"/>
                <w:sz w:val="22"/>
                <w:szCs w:val="22"/>
                <w:lang w:val="en-GB"/>
              </w:rPr>
            </w:pPr>
          </w:p>
          <w:p w14:paraId="5BDBFF3B" w14:textId="77777777" w:rsidR="00D141FC" w:rsidRPr="009A782B" w:rsidRDefault="00D141FC" w:rsidP="00FD2E39">
            <w:pPr>
              <w:ind w:left="709"/>
              <w:rPr>
                <w:rFonts w:ascii="Mind Meridian" w:eastAsia="Times New Roman" w:hAnsi="Mind Meridian" w:cs="Mind Meridian"/>
                <w:b/>
                <w:spacing w:val="-5"/>
                <w:sz w:val="22"/>
                <w:szCs w:val="22"/>
                <w:lang w:val="en-GB"/>
              </w:rPr>
            </w:pPr>
          </w:p>
          <w:p w14:paraId="21DB6E46" w14:textId="77777777" w:rsidR="00D141FC" w:rsidRPr="009A782B" w:rsidRDefault="00D141FC" w:rsidP="00FD2E39">
            <w:pPr>
              <w:ind w:left="709"/>
              <w:rPr>
                <w:rFonts w:ascii="Mind Meridian" w:eastAsia="Times New Roman" w:hAnsi="Mind Meridian" w:cs="Mind Meridian"/>
                <w:spacing w:val="-5"/>
                <w:sz w:val="22"/>
                <w:szCs w:val="22"/>
                <w:lang w:val="en-GB"/>
              </w:rPr>
            </w:pPr>
            <w:r w:rsidRPr="009A782B">
              <w:rPr>
                <w:rFonts w:ascii="Mind Meridian" w:eastAsia="Times New Roman" w:hAnsi="Mind Meridian" w:cs="Mind Meridian"/>
                <w:b/>
                <w:spacing w:val="-5"/>
                <w:sz w:val="22"/>
                <w:szCs w:val="22"/>
                <w:lang w:val="en-GB"/>
              </w:rPr>
              <w:t xml:space="preserve">Signed: </w:t>
            </w:r>
            <w:r w:rsidRPr="009A782B">
              <w:rPr>
                <w:rFonts w:ascii="Mind Meridian" w:eastAsia="Times New Roman" w:hAnsi="Mind Meridian" w:cs="Mind Meridian"/>
                <w:spacing w:val="-5"/>
                <w:sz w:val="22"/>
                <w:szCs w:val="22"/>
                <w:lang w:val="en-GB"/>
              </w:rPr>
              <w:t>……………………………………………………………………………………………………</w:t>
            </w:r>
          </w:p>
          <w:p w14:paraId="7A224639" w14:textId="77777777" w:rsidR="00D141FC" w:rsidRPr="009A782B" w:rsidRDefault="00D141FC" w:rsidP="00FD2E39">
            <w:pPr>
              <w:ind w:left="709"/>
              <w:rPr>
                <w:rFonts w:ascii="Mind Meridian" w:eastAsia="Times New Roman" w:hAnsi="Mind Meridian" w:cs="Mind Meridian"/>
                <w:b/>
                <w:spacing w:val="-5"/>
                <w:sz w:val="22"/>
                <w:szCs w:val="22"/>
                <w:lang w:val="en-GB"/>
              </w:rPr>
            </w:pPr>
          </w:p>
          <w:p w14:paraId="0FECEDE6" w14:textId="77777777" w:rsidR="00D141FC" w:rsidRPr="009A782B" w:rsidRDefault="00D141FC" w:rsidP="00FD2E39">
            <w:pPr>
              <w:ind w:left="709"/>
              <w:rPr>
                <w:rFonts w:ascii="Mind Meridian" w:eastAsia="Times New Roman" w:hAnsi="Mind Meridian" w:cs="Mind Meridian"/>
                <w:b/>
                <w:spacing w:val="-5"/>
                <w:sz w:val="22"/>
                <w:szCs w:val="22"/>
                <w:lang w:val="en-GB"/>
              </w:rPr>
            </w:pPr>
          </w:p>
          <w:p w14:paraId="2CAAC59B" w14:textId="77777777" w:rsidR="00930360" w:rsidRDefault="00930360" w:rsidP="00FD2E39">
            <w:pPr>
              <w:ind w:left="709"/>
              <w:rPr>
                <w:rFonts w:ascii="Mind Meridian" w:eastAsia="Times New Roman" w:hAnsi="Mind Meridian" w:cs="Mind Meridian"/>
                <w:b/>
                <w:spacing w:val="-5"/>
                <w:sz w:val="22"/>
                <w:szCs w:val="22"/>
                <w:lang w:val="en-GB"/>
              </w:rPr>
            </w:pPr>
          </w:p>
          <w:p w14:paraId="0F6F4755" w14:textId="23C08B3F" w:rsidR="00D141FC" w:rsidRDefault="00D141FC" w:rsidP="00FD2E39">
            <w:pPr>
              <w:ind w:left="709"/>
              <w:rPr>
                <w:rFonts w:ascii="Mind Meridian" w:eastAsia="Times New Roman" w:hAnsi="Mind Meridian" w:cs="Mind Meridian"/>
                <w:spacing w:val="-5"/>
                <w:sz w:val="22"/>
                <w:szCs w:val="22"/>
                <w:lang w:val="en-GB"/>
              </w:rPr>
            </w:pPr>
            <w:r w:rsidRPr="009A782B">
              <w:rPr>
                <w:rFonts w:ascii="Mind Meridian" w:eastAsia="Times New Roman" w:hAnsi="Mind Meridian" w:cs="Mind Meridian"/>
                <w:b/>
                <w:spacing w:val="-5"/>
                <w:sz w:val="22"/>
                <w:szCs w:val="22"/>
                <w:lang w:val="en-GB"/>
              </w:rPr>
              <w:t xml:space="preserve">Name: </w:t>
            </w:r>
            <w:r w:rsidRPr="009A782B">
              <w:rPr>
                <w:rFonts w:ascii="Mind Meridian" w:eastAsia="Times New Roman" w:hAnsi="Mind Meridian" w:cs="Mind Meridian"/>
                <w:spacing w:val="-5"/>
                <w:sz w:val="22"/>
                <w:szCs w:val="22"/>
                <w:lang w:val="en-GB"/>
              </w:rPr>
              <w:t>…………………………………………………………………</w:t>
            </w:r>
            <w:r w:rsidRPr="009A782B">
              <w:rPr>
                <w:rFonts w:ascii="Mind Meridian" w:eastAsia="Times New Roman" w:hAnsi="Mind Meridian" w:cs="Mind Meridian"/>
                <w:b/>
                <w:spacing w:val="-5"/>
                <w:sz w:val="22"/>
                <w:szCs w:val="22"/>
                <w:lang w:val="en-GB"/>
              </w:rPr>
              <w:t xml:space="preserve"> Dated: </w:t>
            </w:r>
            <w:r w:rsidRPr="009A782B">
              <w:rPr>
                <w:rFonts w:ascii="Mind Meridian" w:eastAsia="Times New Roman" w:hAnsi="Mind Meridian" w:cs="Mind Meridian"/>
                <w:spacing w:val="-5"/>
                <w:sz w:val="22"/>
                <w:szCs w:val="22"/>
                <w:lang w:val="en-GB"/>
              </w:rPr>
              <w:t>…………………………</w:t>
            </w:r>
          </w:p>
          <w:p w14:paraId="1E4DDDE0" w14:textId="77777777" w:rsidR="00292BAE" w:rsidRDefault="00292BAE" w:rsidP="00FD2E39">
            <w:pPr>
              <w:ind w:left="709"/>
              <w:rPr>
                <w:rFonts w:ascii="Mind Meridian" w:eastAsia="Times New Roman" w:hAnsi="Mind Meridian" w:cs="Mind Meridian"/>
                <w:spacing w:val="-5"/>
                <w:sz w:val="22"/>
                <w:szCs w:val="22"/>
                <w:lang w:val="en-GB"/>
              </w:rPr>
            </w:pPr>
          </w:p>
          <w:p w14:paraId="2A152260" w14:textId="77777777" w:rsidR="006003FB" w:rsidRDefault="006003FB" w:rsidP="006003FB">
            <w:pPr>
              <w:rPr>
                <w:rFonts w:ascii="Mind Meridian" w:eastAsia="Times New Roman" w:hAnsi="Mind Meridian" w:cs="Mind Meridian"/>
                <w:spacing w:val="-5"/>
                <w:sz w:val="20"/>
                <w:szCs w:val="20"/>
                <w:lang w:val="en-GB"/>
              </w:rPr>
            </w:pPr>
          </w:p>
          <w:p w14:paraId="7CA1D5F5" w14:textId="77777777" w:rsidR="006003FB" w:rsidRDefault="006003FB" w:rsidP="006003FB">
            <w:pPr>
              <w:rPr>
                <w:rFonts w:ascii="Mind Meridian" w:eastAsia="Times New Roman" w:hAnsi="Mind Meridian" w:cs="Mind Meridian"/>
                <w:spacing w:val="-5"/>
                <w:sz w:val="20"/>
                <w:szCs w:val="20"/>
                <w:lang w:val="en-GB"/>
              </w:rPr>
            </w:pPr>
          </w:p>
          <w:p w14:paraId="518BB49D" w14:textId="07D4753A" w:rsidR="006003FB" w:rsidRDefault="006003FB" w:rsidP="006003FB">
            <w:pPr>
              <w:rPr>
                <w:rFonts w:ascii="Mind Meridian" w:eastAsia="Times New Roman" w:hAnsi="Mind Meridian" w:cs="Mind Meridian"/>
                <w:spacing w:val="-5"/>
                <w:sz w:val="20"/>
                <w:szCs w:val="20"/>
                <w:lang w:val="en-GB"/>
              </w:rPr>
            </w:pPr>
            <w:r w:rsidRPr="006003FB">
              <w:rPr>
                <w:rFonts w:ascii="Mind Meridian" w:eastAsia="Times New Roman" w:hAnsi="Mind Meridian" w:cs="Mind Meridian"/>
                <w:spacing w:val="-5"/>
                <w:sz w:val="20"/>
                <w:szCs w:val="20"/>
                <w:lang w:val="en-GB"/>
              </w:rPr>
              <w:t>Suffolk Mind is committed to safeguarding and promoting the welfare of all children, young people, and adults at risk who have contact with our services and personnel. We expect all staff and volunteers to share this commitment. Background and DBS checks will be required for relevant posts</w:t>
            </w:r>
            <w:r>
              <w:rPr>
                <w:rFonts w:ascii="Mind Meridian" w:eastAsia="Times New Roman" w:hAnsi="Mind Meridian" w:cs="Mind Meridian"/>
                <w:spacing w:val="-5"/>
                <w:sz w:val="20"/>
                <w:szCs w:val="20"/>
                <w:lang w:val="en-GB"/>
              </w:rPr>
              <w:t xml:space="preserve"> </w:t>
            </w:r>
            <w:r w:rsidRPr="006003FB">
              <w:rPr>
                <w:rFonts w:ascii="Mind Meridian" w:eastAsia="Times New Roman" w:hAnsi="Mind Meridian" w:cs="Mind Meridian"/>
                <w:spacing w:val="-5"/>
                <w:sz w:val="20"/>
                <w:szCs w:val="20"/>
                <w:lang w:val="en-GB"/>
              </w:rPr>
              <w:t>as part of our Safer Recruitment procedures.</w:t>
            </w:r>
          </w:p>
          <w:p w14:paraId="30F921F5" w14:textId="77777777" w:rsidR="00D244B1" w:rsidRDefault="00D244B1" w:rsidP="006003FB">
            <w:pPr>
              <w:rPr>
                <w:rFonts w:ascii="Mind Meridian" w:eastAsia="Times New Roman" w:hAnsi="Mind Meridian" w:cs="Mind Meridian"/>
                <w:spacing w:val="-5"/>
                <w:sz w:val="20"/>
                <w:szCs w:val="20"/>
                <w:lang w:val="en-GB"/>
              </w:rPr>
            </w:pPr>
          </w:p>
          <w:p w14:paraId="60EBBE4D" w14:textId="77777777" w:rsidR="00D244B1" w:rsidRDefault="00D244B1" w:rsidP="00D244B1">
            <w:pPr>
              <w:rPr>
                <w:rFonts w:ascii="Mind Meridian" w:eastAsia="Times New Roman" w:hAnsi="Mind Meridian" w:cs="Mind Meridian"/>
                <w:spacing w:val="-5"/>
                <w:sz w:val="20"/>
                <w:szCs w:val="20"/>
                <w:lang w:val="en-GB"/>
              </w:rPr>
            </w:pPr>
            <w:r w:rsidRPr="009A782B">
              <w:rPr>
                <w:rFonts w:ascii="Mind Meridian" w:eastAsia="Times New Roman" w:hAnsi="Mind Meridian" w:cs="Mind Meridian"/>
                <w:spacing w:val="-5"/>
                <w:sz w:val="20"/>
                <w:szCs w:val="20"/>
                <w:lang w:val="en-GB"/>
              </w:rPr>
              <w:t>All information will be treated as Strictly Confidential in accordance with Suffolk Mind’s Confidentiality Policy and the Data Protection Act 2018. Our Privacy Policy can be found on our website</w:t>
            </w:r>
            <w:r>
              <w:rPr>
                <w:rFonts w:ascii="Mind Meridian" w:eastAsia="Times New Roman" w:hAnsi="Mind Meridian" w:cs="Mind Meridian"/>
                <w:spacing w:val="-5"/>
                <w:sz w:val="20"/>
                <w:szCs w:val="20"/>
                <w:lang w:val="en-GB"/>
              </w:rPr>
              <w:t>.</w:t>
            </w:r>
          </w:p>
          <w:p w14:paraId="545BCD9C" w14:textId="77777777" w:rsidR="00D244B1" w:rsidRPr="006003FB" w:rsidRDefault="00D244B1" w:rsidP="006003FB">
            <w:pPr>
              <w:rPr>
                <w:rFonts w:ascii="Mind Meridian" w:eastAsia="Times New Roman" w:hAnsi="Mind Meridian" w:cs="Mind Meridian"/>
                <w:spacing w:val="-5"/>
                <w:sz w:val="20"/>
                <w:szCs w:val="20"/>
                <w:lang w:val="en-GB"/>
              </w:rPr>
            </w:pPr>
          </w:p>
          <w:p w14:paraId="777D1257" w14:textId="77777777" w:rsidR="00D141FC" w:rsidRPr="009A782B" w:rsidRDefault="00D141FC" w:rsidP="006003FB">
            <w:pPr>
              <w:rPr>
                <w:rFonts w:ascii="Mind Meridian" w:eastAsia="Times New Roman" w:hAnsi="Mind Meridian" w:cs="Mind Meridian"/>
                <w:b/>
                <w:spacing w:val="-5"/>
                <w:sz w:val="22"/>
                <w:szCs w:val="22"/>
                <w:lang w:val="en-GB"/>
              </w:rPr>
            </w:pPr>
          </w:p>
        </w:tc>
      </w:tr>
    </w:tbl>
    <w:p w14:paraId="196CA950" w14:textId="10852D25" w:rsidR="00292BAE" w:rsidRDefault="00292BAE" w:rsidP="00930360">
      <w:pPr>
        <w:ind w:left="709"/>
        <w:rPr>
          <w:rFonts w:ascii="Mind Meridian" w:hAnsi="Mind Meridian" w:cs="Mind Meridian"/>
          <w:sz w:val="22"/>
          <w:szCs w:val="22"/>
        </w:rPr>
      </w:pPr>
    </w:p>
    <w:p w14:paraId="4EDAFCCE" w14:textId="77777777" w:rsidR="00930360" w:rsidRDefault="00930360" w:rsidP="00930360">
      <w:pPr>
        <w:ind w:left="709"/>
        <w:rPr>
          <w:rFonts w:ascii="Mind Meridian" w:hAnsi="Mind Meridian" w:cs="Mind Meridian"/>
          <w:sz w:val="22"/>
          <w:szCs w:val="22"/>
        </w:rPr>
      </w:pPr>
    </w:p>
    <w:p w14:paraId="5750137B" w14:textId="77777777" w:rsidR="006003FB" w:rsidRDefault="006003FB" w:rsidP="00930360">
      <w:pPr>
        <w:ind w:left="709"/>
        <w:rPr>
          <w:rFonts w:ascii="Mind Meridian" w:eastAsia="Times New Roman" w:hAnsi="Mind Meridian" w:cs="Mind Meridian"/>
          <w:spacing w:val="-5"/>
          <w:sz w:val="20"/>
          <w:szCs w:val="20"/>
          <w:lang w:val="en-GB"/>
        </w:rPr>
      </w:pPr>
    </w:p>
    <w:p w14:paraId="75A91B9B" w14:textId="77777777" w:rsidR="006003FB" w:rsidRDefault="006003FB" w:rsidP="00930360">
      <w:pPr>
        <w:ind w:left="709"/>
        <w:rPr>
          <w:rFonts w:ascii="Mind Meridian" w:eastAsia="Times New Roman" w:hAnsi="Mind Meridian" w:cs="Mind Meridian"/>
          <w:spacing w:val="-5"/>
          <w:sz w:val="20"/>
          <w:szCs w:val="20"/>
          <w:lang w:val="en-GB"/>
        </w:rPr>
      </w:pPr>
    </w:p>
    <w:p w14:paraId="3378E7EE" w14:textId="77777777" w:rsidR="006003FB" w:rsidRDefault="006003FB" w:rsidP="00930360">
      <w:pPr>
        <w:ind w:left="709"/>
        <w:rPr>
          <w:rFonts w:ascii="Mind Meridian" w:eastAsia="Times New Roman" w:hAnsi="Mind Meridian" w:cs="Mind Meridian"/>
          <w:spacing w:val="-5"/>
          <w:sz w:val="20"/>
          <w:szCs w:val="20"/>
          <w:lang w:val="en-GB"/>
        </w:rPr>
      </w:pPr>
    </w:p>
    <w:p w14:paraId="0248F14A" w14:textId="77777777" w:rsidR="006003FB" w:rsidRDefault="006003FB" w:rsidP="00CF1337">
      <w:pPr>
        <w:rPr>
          <w:rFonts w:ascii="Mind Meridian" w:eastAsia="Times New Roman" w:hAnsi="Mind Meridian" w:cs="Mind Meridian"/>
          <w:spacing w:val="-5"/>
          <w:sz w:val="20"/>
          <w:szCs w:val="20"/>
          <w:lang w:val="en-GB"/>
        </w:rPr>
      </w:pPr>
    </w:p>
    <w:sectPr w:rsidR="006003FB" w:rsidSect="00D141FC">
      <w:headerReference w:type="default" r:id="rId9"/>
      <w:footerReference w:type="default" r:id="rId10"/>
      <w:pgSz w:w="11900" w:h="16840"/>
      <w:pgMar w:top="719" w:right="0" w:bottom="0" w:left="0" w:header="0" w:footer="8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53C7D" w14:textId="77777777" w:rsidR="00BD4E6E" w:rsidRDefault="00BD4E6E" w:rsidP="007E666B">
      <w:r>
        <w:separator/>
      </w:r>
    </w:p>
  </w:endnote>
  <w:endnote w:type="continuationSeparator" w:id="0">
    <w:p w14:paraId="0611EE68" w14:textId="77777777" w:rsidR="00BD4E6E" w:rsidRDefault="00BD4E6E" w:rsidP="007E6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Times Regular">
    <w:panose1 w:val="00000000000000000000"/>
    <w:charset w:val="00"/>
    <w:family w:val="auto"/>
    <w:notTrueType/>
    <w:pitch w:val="default"/>
    <w:sig w:usb0="00000003" w:usb1="00000000" w:usb2="00000000" w:usb3="00000000" w:csb0="00000001" w:csb1="00000000"/>
  </w:font>
  <w:font w:name="Mind Meridian">
    <w:panose1 w:val="020B0503030507020204"/>
    <w:charset w:val="00"/>
    <w:family w:val="swiss"/>
    <w:pitch w:val="variable"/>
    <w:sig w:usb0="A00000EF" w:usb1="5000606B" w:usb2="00000008" w:usb3="00000000" w:csb0="00000093" w:csb1="00000000"/>
  </w:font>
  <w:font w:name="Street Corner">
    <w:altName w:val="Calibri"/>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512D7" w14:textId="799824DB" w:rsidR="00D141FC" w:rsidRDefault="00993AC5" w:rsidP="00DD53BC">
    <w:pPr>
      <w:pStyle w:val="Footer"/>
      <w:tabs>
        <w:tab w:val="clear" w:pos="4320"/>
        <w:tab w:val="clear" w:pos="8640"/>
        <w:tab w:val="left" w:pos="900"/>
        <w:tab w:val="left" w:pos="4860"/>
      </w:tabs>
      <w:ind w:left="900" w:right="560" w:hanging="900"/>
      <w:rPr>
        <w:noProof/>
        <w:lang w:val="en-GB" w:eastAsia="en-GB"/>
      </w:rPr>
    </w:pPr>
    <w:r>
      <w:rPr>
        <w:noProof/>
      </w:rPr>
      <w:drawing>
        <wp:anchor distT="0" distB="0" distL="114300" distR="114300" simplePos="0" relativeHeight="251658240" behindDoc="0" locked="0" layoutInCell="1" allowOverlap="1" wp14:anchorId="24027885" wp14:editId="46A9C284">
          <wp:simplePos x="0" y="0"/>
          <wp:positionH relativeFrom="column">
            <wp:posOffset>2484120</wp:posOffset>
          </wp:positionH>
          <wp:positionV relativeFrom="paragraph">
            <wp:posOffset>129540</wp:posOffset>
          </wp:positionV>
          <wp:extent cx="1028700" cy="419100"/>
          <wp:effectExtent l="0" t="0" r="0" b="0"/>
          <wp:wrapSquare wrapText="bothSides"/>
          <wp:docPr id="4" name="Picture 2" descr="https://www.suffolkmind.org.uk/wp-content/uploads/2018/08/Mindful_Employer_logo_blue-e15335624326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uffolkmind.org.uk/wp-content/uploads/2018/08/Mindful_Employer_logo_blue-e1533562432605.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4191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0DD63D78" wp14:editId="10E336CF">
          <wp:simplePos x="0" y="0"/>
          <wp:positionH relativeFrom="column">
            <wp:posOffset>3733800</wp:posOffset>
          </wp:positionH>
          <wp:positionV relativeFrom="paragraph">
            <wp:posOffset>107950</wp:posOffset>
          </wp:positionV>
          <wp:extent cx="1432560" cy="434340"/>
          <wp:effectExtent l="0" t="0" r="0" b="0"/>
          <wp:wrapSquare wrapText="bothSides"/>
          <wp:docPr id="3" name="Picture 1" descr="https://www.suffolkmind.org.uk/wp-content/uploads/2019/04/FR-Fundraising-Badge-HR-e1554132265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suffolkmind.org.uk/wp-content/uploads/2019/04/FR-Fundraising-Badge-HR-e1554132265106.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2560" cy="434340"/>
                  </a:xfrm>
                  <a:prstGeom prst="rect">
                    <a:avLst/>
                  </a:prstGeom>
                  <a:noFill/>
                </pic:spPr>
              </pic:pic>
            </a:graphicData>
          </a:graphic>
          <wp14:sizeRelH relativeFrom="page">
            <wp14:pctWidth>0</wp14:pctWidth>
          </wp14:sizeRelH>
          <wp14:sizeRelV relativeFrom="page">
            <wp14:pctHeight>0</wp14:pctHeight>
          </wp14:sizeRelV>
        </wp:anchor>
      </w:drawing>
    </w:r>
    <w:r w:rsidR="00D141FC">
      <w:tab/>
    </w:r>
    <w:r w:rsidR="00D141FC">
      <w:br/>
    </w:r>
    <w:r w:rsidR="00DD53BC" w:rsidRPr="00DD53BC">
      <w:rPr>
        <w:noProof/>
        <w:lang w:val="en-GB" w:eastAsia="en-GB"/>
      </w:rPr>
      <w:t xml:space="preserve">   </w:t>
    </w:r>
    <w:r>
      <w:rPr>
        <w:noProof/>
        <w:lang w:val="en-GB" w:eastAsia="en-GB"/>
      </w:rPr>
      <w:drawing>
        <wp:inline distT="0" distB="0" distL="0" distR="0" wp14:anchorId="49AFE713" wp14:editId="173D296F">
          <wp:extent cx="1854200" cy="30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54200" cy="304800"/>
                  </a:xfrm>
                  <a:prstGeom prst="rect">
                    <a:avLst/>
                  </a:prstGeom>
                  <a:noFill/>
                  <a:ln>
                    <a:noFill/>
                  </a:ln>
                </pic:spPr>
              </pic:pic>
            </a:graphicData>
          </a:graphic>
        </wp:inline>
      </w:drawing>
    </w:r>
  </w:p>
  <w:p w14:paraId="76606C36" w14:textId="435EF6B8" w:rsidR="00DD53BC" w:rsidRDefault="00993AC5" w:rsidP="00DD53BC">
    <w:pPr>
      <w:ind w:left="630" w:hanging="630"/>
      <w:jc w:val="center"/>
      <w:rPr>
        <w:rFonts w:ascii="Arial Narrow" w:eastAsia="Calibri" w:hAnsi="Arial Narrow"/>
        <w:color w:val="0070C0"/>
        <w:sz w:val="20"/>
        <w:szCs w:val="20"/>
      </w:rPr>
    </w:pPr>
    <w:r>
      <w:rPr>
        <w:noProof/>
      </w:rPr>
      <w:drawing>
        <wp:anchor distT="0" distB="0" distL="114300" distR="114300" simplePos="0" relativeHeight="251656192" behindDoc="0" locked="0" layoutInCell="1" allowOverlap="1" wp14:anchorId="6F00CC14" wp14:editId="1E447591">
          <wp:simplePos x="0" y="0"/>
          <wp:positionH relativeFrom="column">
            <wp:posOffset>5460365</wp:posOffset>
          </wp:positionH>
          <wp:positionV relativeFrom="paragraph">
            <wp:posOffset>-296545</wp:posOffset>
          </wp:positionV>
          <wp:extent cx="1104900" cy="487680"/>
          <wp:effectExtent l="0" t="0" r="0" b="0"/>
          <wp:wrapSquare wrapText="bothSides"/>
          <wp:docPr id="2" name="Picture 4" descr="https://www.suffolkmind.org.uk/wp-content/uploads/2018/09/Mind-Logo-5c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suffolkmind.org.uk/wp-content/uploads/2018/09/Mind-Logo-5cm.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04900" cy="487680"/>
                  </a:xfrm>
                  <a:prstGeom prst="rect">
                    <a:avLst/>
                  </a:prstGeom>
                  <a:noFill/>
                </pic:spPr>
              </pic:pic>
            </a:graphicData>
          </a:graphic>
          <wp14:sizeRelH relativeFrom="page">
            <wp14:pctWidth>0</wp14:pctWidth>
          </wp14:sizeRelH>
          <wp14:sizeRelV relativeFrom="page">
            <wp14:pctHeight>0</wp14:pctHeight>
          </wp14:sizeRelV>
        </wp:anchor>
      </w:drawing>
    </w:r>
  </w:p>
  <w:p w14:paraId="6C2456F7" w14:textId="77777777" w:rsidR="00917A22" w:rsidRDefault="00917A22" w:rsidP="00DD53BC">
    <w:pPr>
      <w:ind w:left="630" w:hanging="630"/>
      <w:jc w:val="center"/>
      <w:rPr>
        <w:rFonts w:ascii="Arial Narrow" w:eastAsia="Calibri" w:hAnsi="Arial Narrow"/>
        <w:color w:val="0070C0"/>
        <w:sz w:val="20"/>
        <w:szCs w:val="20"/>
      </w:rPr>
    </w:pPr>
  </w:p>
  <w:p w14:paraId="49292B9B" w14:textId="77777777" w:rsidR="00DD53BC" w:rsidRPr="009A782B" w:rsidRDefault="00DD53BC" w:rsidP="00DD53BC">
    <w:pPr>
      <w:ind w:left="630" w:hanging="630"/>
      <w:jc w:val="center"/>
      <w:rPr>
        <w:rFonts w:ascii="Mind Meridian" w:eastAsia="Calibri" w:hAnsi="Mind Meridian" w:cs="Mind Meridian"/>
        <w:sz w:val="20"/>
        <w:szCs w:val="20"/>
      </w:rPr>
    </w:pPr>
    <w:r w:rsidRPr="009A782B">
      <w:rPr>
        <w:rFonts w:ascii="Mind Meridian" w:eastAsia="Calibri" w:hAnsi="Mind Meridian" w:cs="Mind Meridian"/>
        <w:sz w:val="20"/>
        <w:szCs w:val="20"/>
      </w:rPr>
      <w:t xml:space="preserve">Suffolk Mind, Registered Office: </w:t>
    </w:r>
    <w:r w:rsidR="00C60FF0" w:rsidRPr="009A782B">
      <w:rPr>
        <w:rFonts w:ascii="Mind Meridian" w:eastAsia="Calibri" w:hAnsi="Mind Meridian" w:cs="Mind Meridian"/>
        <w:sz w:val="20"/>
        <w:szCs w:val="20"/>
      </w:rPr>
      <w:t>26 High Road West, Felixstowe, I</w:t>
    </w:r>
    <w:r w:rsidR="009A50C7" w:rsidRPr="009A782B">
      <w:rPr>
        <w:rFonts w:ascii="Mind Meridian" w:eastAsia="Calibri" w:hAnsi="Mind Meridian" w:cs="Mind Meridian"/>
        <w:sz w:val="20"/>
        <w:szCs w:val="20"/>
      </w:rPr>
      <w:t>P</w:t>
    </w:r>
    <w:r w:rsidR="00C60FF0" w:rsidRPr="009A782B">
      <w:rPr>
        <w:rFonts w:ascii="Mind Meridian" w:eastAsia="Calibri" w:hAnsi="Mind Meridian" w:cs="Mind Meridian"/>
        <w:sz w:val="20"/>
        <w:szCs w:val="20"/>
      </w:rPr>
      <w:t>11 9JB</w:t>
    </w:r>
    <w:r w:rsidRPr="009A782B">
      <w:rPr>
        <w:rFonts w:ascii="Mind Meridian" w:eastAsia="Calibri" w:hAnsi="Mind Meridian" w:cs="Mind Meridian"/>
        <w:sz w:val="20"/>
        <w:szCs w:val="20"/>
      </w:rPr>
      <w:t> Tel: 0300 111 6000</w:t>
    </w:r>
  </w:p>
  <w:p w14:paraId="4B7AA61C" w14:textId="77777777" w:rsidR="00DD53BC" w:rsidRPr="009A782B" w:rsidRDefault="00DD53BC" w:rsidP="00917A22">
    <w:pPr>
      <w:jc w:val="center"/>
      <w:rPr>
        <w:rFonts w:ascii="Mind Meridian" w:eastAsia="Calibri" w:hAnsi="Mind Meridian" w:cs="Mind Meridian"/>
        <w:sz w:val="20"/>
        <w:szCs w:val="20"/>
      </w:rPr>
    </w:pPr>
    <w:r w:rsidRPr="009A782B">
      <w:rPr>
        <w:rFonts w:ascii="Mind Meridian" w:eastAsia="Calibri" w:hAnsi="Mind Meridian" w:cs="Mind Meridian"/>
        <w:sz w:val="20"/>
        <w:szCs w:val="20"/>
      </w:rPr>
      <w:t>Suffolk Mind is a Registered Charity No. 1003061 and a Company Limited by Guarantee No. 2611</w:t>
    </w:r>
    <w:r w:rsidR="00917A22" w:rsidRPr="009A782B">
      <w:rPr>
        <w:rFonts w:ascii="Mind Meridian" w:eastAsia="Calibri" w:hAnsi="Mind Meridian" w:cs="Mind Meridian"/>
        <w:sz w:val="20"/>
        <w:szCs w:val="20"/>
      </w:rPr>
      <w:t>510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7995E" w14:textId="77777777" w:rsidR="00BD4E6E" w:rsidRDefault="00BD4E6E" w:rsidP="007E666B">
      <w:r>
        <w:separator/>
      </w:r>
    </w:p>
  </w:footnote>
  <w:footnote w:type="continuationSeparator" w:id="0">
    <w:p w14:paraId="1CE86E3C" w14:textId="77777777" w:rsidR="00BD4E6E" w:rsidRDefault="00BD4E6E" w:rsidP="007E6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4AD20" w14:textId="4E387390" w:rsidR="00917A22" w:rsidRDefault="00993AC5">
    <w:pPr>
      <w:pStyle w:val="Header"/>
    </w:pPr>
    <w:r>
      <w:rPr>
        <w:noProof/>
      </w:rPr>
      <w:drawing>
        <wp:anchor distT="0" distB="0" distL="114300" distR="114300" simplePos="0" relativeHeight="251659264" behindDoc="1" locked="0" layoutInCell="1" allowOverlap="1" wp14:anchorId="5DFBE80F" wp14:editId="0FDDE21F">
          <wp:simplePos x="0" y="0"/>
          <wp:positionH relativeFrom="column">
            <wp:posOffset>2041525</wp:posOffset>
          </wp:positionH>
          <wp:positionV relativeFrom="paragraph">
            <wp:posOffset>114300</wp:posOffset>
          </wp:positionV>
          <wp:extent cx="3030855" cy="732155"/>
          <wp:effectExtent l="0" t="0" r="0" b="0"/>
          <wp:wrapTight wrapText="bothSides">
            <wp:wrapPolygon edited="0">
              <wp:start x="679" y="0"/>
              <wp:lineTo x="543" y="8992"/>
              <wp:lineTo x="0" y="11802"/>
              <wp:lineTo x="0" y="15174"/>
              <wp:lineTo x="1901" y="17984"/>
              <wp:lineTo x="2172" y="20794"/>
              <wp:lineTo x="3258" y="20794"/>
              <wp:lineTo x="3394" y="17984"/>
              <wp:lineTo x="21451" y="17422"/>
              <wp:lineTo x="21451" y="10678"/>
              <wp:lineTo x="21179" y="7868"/>
              <wp:lineTo x="16835" y="5620"/>
              <wp:lineTo x="3666" y="0"/>
              <wp:lineTo x="679" y="0"/>
            </wp:wrapPolygon>
          </wp:wrapTight>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0855" cy="7321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645"/>
    <w:rsid w:val="00014D5F"/>
    <w:rsid w:val="000150DD"/>
    <w:rsid w:val="000203FD"/>
    <w:rsid w:val="00026EED"/>
    <w:rsid w:val="00027DB7"/>
    <w:rsid w:val="00031991"/>
    <w:rsid w:val="00062C6B"/>
    <w:rsid w:val="000741E3"/>
    <w:rsid w:val="00094A8C"/>
    <w:rsid w:val="00096674"/>
    <w:rsid w:val="000F498E"/>
    <w:rsid w:val="00101AB3"/>
    <w:rsid w:val="00106AC8"/>
    <w:rsid w:val="0012567C"/>
    <w:rsid w:val="001736C0"/>
    <w:rsid w:val="00174D75"/>
    <w:rsid w:val="00193C37"/>
    <w:rsid w:val="001B0611"/>
    <w:rsid w:val="001B61EA"/>
    <w:rsid w:val="001D099B"/>
    <w:rsid w:val="001E3819"/>
    <w:rsid w:val="001F3C97"/>
    <w:rsid w:val="002132CC"/>
    <w:rsid w:val="0021353F"/>
    <w:rsid w:val="0023026A"/>
    <w:rsid w:val="00243E5B"/>
    <w:rsid w:val="00272F6C"/>
    <w:rsid w:val="00286351"/>
    <w:rsid w:val="00291BB5"/>
    <w:rsid w:val="00292BAE"/>
    <w:rsid w:val="002D5653"/>
    <w:rsid w:val="002E5652"/>
    <w:rsid w:val="002E6068"/>
    <w:rsid w:val="00301FF5"/>
    <w:rsid w:val="00320D4C"/>
    <w:rsid w:val="00333645"/>
    <w:rsid w:val="00334780"/>
    <w:rsid w:val="00354968"/>
    <w:rsid w:val="00381B3C"/>
    <w:rsid w:val="003868F8"/>
    <w:rsid w:val="003A447F"/>
    <w:rsid w:val="003A5072"/>
    <w:rsid w:val="003B5BBA"/>
    <w:rsid w:val="003B6C3E"/>
    <w:rsid w:val="003C381C"/>
    <w:rsid w:val="003D26C8"/>
    <w:rsid w:val="003D6DB5"/>
    <w:rsid w:val="0045011D"/>
    <w:rsid w:val="00464D43"/>
    <w:rsid w:val="00495966"/>
    <w:rsid w:val="004B769D"/>
    <w:rsid w:val="004C69A0"/>
    <w:rsid w:val="004D2594"/>
    <w:rsid w:val="004D7FE5"/>
    <w:rsid w:val="004F7D72"/>
    <w:rsid w:val="00503C69"/>
    <w:rsid w:val="00516E60"/>
    <w:rsid w:val="00523F88"/>
    <w:rsid w:val="00524DFD"/>
    <w:rsid w:val="00534CBD"/>
    <w:rsid w:val="005404AC"/>
    <w:rsid w:val="005423E8"/>
    <w:rsid w:val="0059040F"/>
    <w:rsid w:val="005A15B9"/>
    <w:rsid w:val="005B08D4"/>
    <w:rsid w:val="005D099D"/>
    <w:rsid w:val="005E1086"/>
    <w:rsid w:val="005F1DEC"/>
    <w:rsid w:val="005F59F9"/>
    <w:rsid w:val="006003FB"/>
    <w:rsid w:val="006055F8"/>
    <w:rsid w:val="00614808"/>
    <w:rsid w:val="00641A15"/>
    <w:rsid w:val="00642A6D"/>
    <w:rsid w:val="006542F6"/>
    <w:rsid w:val="0066423D"/>
    <w:rsid w:val="006718F7"/>
    <w:rsid w:val="00696527"/>
    <w:rsid w:val="006A7317"/>
    <w:rsid w:val="006D6EFE"/>
    <w:rsid w:val="006F0948"/>
    <w:rsid w:val="00714D00"/>
    <w:rsid w:val="00720D5D"/>
    <w:rsid w:val="007342D4"/>
    <w:rsid w:val="00734555"/>
    <w:rsid w:val="00742300"/>
    <w:rsid w:val="00756329"/>
    <w:rsid w:val="00764104"/>
    <w:rsid w:val="007A016D"/>
    <w:rsid w:val="007B0B80"/>
    <w:rsid w:val="007B2F86"/>
    <w:rsid w:val="007D442B"/>
    <w:rsid w:val="007E666B"/>
    <w:rsid w:val="007F107E"/>
    <w:rsid w:val="007F12B8"/>
    <w:rsid w:val="007F20C3"/>
    <w:rsid w:val="00800146"/>
    <w:rsid w:val="00812D7E"/>
    <w:rsid w:val="008137A9"/>
    <w:rsid w:val="00815D73"/>
    <w:rsid w:val="0087642B"/>
    <w:rsid w:val="008A6D06"/>
    <w:rsid w:val="008C00B1"/>
    <w:rsid w:val="009011C9"/>
    <w:rsid w:val="009016E0"/>
    <w:rsid w:val="00906FFD"/>
    <w:rsid w:val="00917A22"/>
    <w:rsid w:val="00930360"/>
    <w:rsid w:val="009358F8"/>
    <w:rsid w:val="0094063B"/>
    <w:rsid w:val="00940CF9"/>
    <w:rsid w:val="00945765"/>
    <w:rsid w:val="00964407"/>
    <w:rsid w:val="0097385F"/>
    <w:rsid w:val="0098029C"/>
    <w:rsid w:val="00985764"/>
    <w:rsid w:val="00993AC5"/>
    <w:rsid w:val="009973B3"/>
    <w:rsid w:val="009A0EE4"/>
    <w:rsid w:val="009A50C7"/>
    <w:rsid w:val="009A6161"/>
    <w:rsid w:val="009A782B"/>
    <w:rsid w:val="009B061F"/>
    <w:rsid w:val="009F4E26"/>
    <w:rsid w:val="00A323BE"/>
    <w:rsid w:val="00A40FE4"/>
    <w:rsid w:val="00A82E67"/>
    <w:rsid w:val="00A952F4"/>
    <w:rsid w:val="00AA2444"/>
    <w:rsid w:val="00AB3487"/>
    <w:rsid w:val="00AC6755"/>
    <w:rsid w:val="00AC7631"/>
    <w:rsid w:val="00B048C4"/>
    <w:rsid w:val="00B116A9"/>
    <w:rsid w:val="00B22594"/>
    <w:rsid w:val="00B240A4"/>
    <w:rsid w:val="00B629D9"/>
    <w:rsid w:val="00B63355"/>
    <w:rsid w:val="00B661B2"/>
    <w:rsid w:val="00B950E2"/>
    <w:rsid w:val="00BC2E92"/>
    <w:rsid w:val="00BC34E4"/>
    <w:rsid w:val="00BD4E6E"/>
    <w:rsid w:val="00C07528"/>
    <w:rsid w:val="00C2434D"/>
    <w:rsid w:val="00C566D7"/>
    <w:rsid w:val="00C60FF0"/>
    <w:rsid w:val="00C65C31"/>
    <w:rsid w:val="00C876C8"/>
    <w:rsid w:val="00CA1F78"/>
    <w:rsid w:val="00CA333E"/>
    <w:rsid w:val="00CA4D64"/>
    <w:rsid w:val="00CA51C0"/>
    <w:rsid w:val="00CC6C89"/>
    <w:rsid w:val="00CE18A6"/>
    <w:rsid w:val="00CF1337"/>
    <w:rsid w:val="00CF2BA0"/>
    <w:rsid w:val="00CF4D3A"/>
    <w:rsid w:val="00D141FC"/>
    <w:rsid w:val="00D244B1"/>
    <w:rsid w:val="00D2793C"/>
    <w:rsid w:val="00D444DA"/>
    <w:rsid w:val="00D6292E"/>
    <w:rsid w:val="00D656E3"/>
    <w:rsid w:val="00D75578"/>
    <w:rsid w:val="00D779A3"/>
    <w:rsid w:val="00DA4BCF"/>
    <w:rsid w:val="00DB5BDE"/>
    <w:rsid w:val="00DC4BB9"/>
    <w:rsid w:val="00DC55CA"/>
    <w:rsid w:val="00DD53BC"/>
    <w:rsid w:val="00DE164F"/>
    <w:rsid w:val="00E2170D"/>
    <w:rsid w:val="00E22B5E"/>
    <w:rsid w:val="00E232FF"/>
    <w:rsid w:val="00E53B7F"/>
    <w:rsid w:val="00E742A8"/>
    <w:rsid w:val="00E92782"/>
    <w:rsid w:val="00F06518"/>
    <w:rsid w:val="00F066AB"/>
    <w:rsid w:val="00F30790"/>
    <w:rsid w:val="00F552A6"/>
    <w:rsid w:val="00F558D3"/>
    <w:rsid w:val="00F655A6"/>
    <w:rsid w:val="00F83120"/>
    <w:rsid w:val="00F9179D"/>
    <w:rsid w:val="00FA013B"/>
    <w:rsid w:val="00FA14A8"/>
    <w:rsid w:val="00FB4957"/>
    <w:rsid w:val="00FC3D63"/>
    <w:rsid w:val="00FD2E39"/>
    <w:rsid w:val="00FD4256"/>
    <w:rsid w:val="00FF3006"/>
    <w:rsid w:val="00FF3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A5807"/>
  <w15:chartTrackingRefBased/>
  <w15:docId w15:val="{827B7BDB-9339-4EBD-B76B-2493DA00A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E666B"/>
    <w:pPr>
      <w:tabs>
        <w:tab w:val="center" w:pos="4320"/>
        <w:tab w:val="right" w:pos="8640"/>
      </w:tabs>
    </w:pPr>
  </w:style>
  <w:style w:type="character" w:customStyle="1" w:styleId="HeaderChar">
    <w:name w:val="Header Char"/>
    <w:basedOn w:val="DefaultParagraphFont"/>
    <w:link w:val="Header"/>
    <w:rsid w:val="007E666B"/>
  </w:style>
  <w:style w:type="paragraph" w:styleId="Footer">
    <w:name w:val="footer"/>
    <w:basedOn w:val="Normal"/>
    <w:link w:val="FooterChar"/>
    <w:uiPriority w:val="99"/>
    <w:unhideWhenUsed/>
    <w:rsid w:val="007E666B"/>
    <w:pPr>
      <w:tabs>
        <w:tab w:val="center" w:pos="4320"/>
        <w:tab w:val="right" w:pos="8640"/>
      </w:tabs>
    </w:pPr>
  </w:style>
  <w:style w:type="character" w:customStyle="1" w:styleId="FooterChar">
    <w:name w:val="Footer Char"/>
    <w:basedOn w:val="DefaultParagraphFont"/>
    <w:link w:val="Footer"/>
    <w:uiPriority w:val="99"/>
    <w:rsid w:val="007E666B"/>
  </w:style>
  <w:style w:type="paragraph" w:styleId="BalloonText">
    <w:name w:val="Balloon Text"/>
    <w:basedOn w:val="Normal"/>
    <w:link w:val="BalloonTextChar"/>
    <w:uiPriority w:val="99"/>
    <w:semiHidden/>
    <w:unhideWhenUsed/>
    <w:rsid w:val="007E666B"/>
    <w:rPr>
      <w:rFonts w:ascii="Lucida Grande" w:hAnsi="Lucida Grande"/>
      <w:sz w:val="18"/>
      <w:szCs w:val="18"/>
    </w:rPr>
  </w:style>
  <w:style w:type="character" w:customStyle="1" w:styleId="BalloonTextChar">
    <w:name w:val="Balloon Text Char"/>
    <w:link w:val="BalloonText"/>
    <w:uiPriority w:val="99"/>
    <w:semiHidden/>
    <w:rsid w:val="007E666B"/>
    <w:rPr>
      <w:rFonts w:ascii="Lucida Grande" w:hAnsi="Lucida Grande"/>
      <w:sz w:val="18"/>
      <w:szCs w:val="18"/>
    </w:rPr>
  </w:style>
  <w:style w:type="character" w:styleId="Hyperlink">
    <w:name w:val="Hyperlink"/>
    <w:rsid w:val="007B2F86"/>
    <w:rPr>
      <w:color w:val="0000FF"/>
      <w:u w:val="single"/>
    </w:rPr>
  </w:style>
  <w:style w:type="paragraph" w:customStyle="1" w:styleId="BasicParagraph">
    <w:name w:val="[Basic Paragraph]"/>
    <w:basedOn w:val="Normal"/>
    <w:rsid w:val="00C876C8"/>
    <w:pPr>
      <w:autoSpaceDE w:val="0"/>
      <w:autoSpaceDN w:val="0"/>
      <w:adjustRightInd w:val="0"/>
      <w:spacing w:line="288" w:lineRule="auto"/>
      <w:textAlignment w:val="center"/>
    </w:pPr>
    <w:rPr>
      <w:rFonts w:ascii="Times Regular" w:eastAsia="Times New Roman" w:hAnsi="Times Regular" w:cs="Times Regular"/>
      <w:color w:val="000000"/>
      <w:lang w:val="en-GB" w:eastAsia="en-GB"/>
    </w:rPr>
  </w:style>
  <w:style w:type="character" w:styleId="UnresolvedMention">
    <w:name w:val="Unresolved Mention"/>
    <w:basedOn w:val="DefaultParagraphFont"/>
    <w:uiPriority w:val="99"/>
    <w:semiHidden/>
    <w:unhideWhenUsed/>
    <w:rsid w:val="00590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1510">
      <w:bodyDiv w:val="1"/>
      <w:marLeft w:val="0"/>
      <w:marRight w:val="0"/>
      <w:marTop w:val="0"/>
      <w:marBottom w:val="0"/>
      <w:divBdr>
        <w:top w:val="none" w:sz="0" w:space="0" w:color="auto"/>
        <w:left w:val="none" w:sz="0" w:space="0" w:color="auto"/>
        <w:bottom w:val="none" w:sz="0" w:space="0" w:color="auto"/>
        <w:right w:val="none" w:sz="0" w:space="0" w:color="auto"/>
      </w:divBdr>
    </w:div>
    <w:div w:id="271325714">
      <w:bodyDiv w:val="1"/>
      <w:marLeft w:val="0"/>
      <w:marRight w:val="0"/>
      <w:marTop w:val="0"/>
      <w:marBottom w:val="0"/>
      <w:divBdr>
        <w:top w:val="none" w:sz="0" w:space="0" w:color="auto"/>
        <w:left w:val="none" w:sz="0" w:space="0" w:color="auto"/>
        <w:bottom w:val="none" w:sz="0" w:space="0" w:color="auto"/>
        <w:right w:val="none" w:sz="0" w:space="0" w:color="auto"/>
      </w:divBdr>
    </w:div>
    <w:div w:id="359742020">
      <w:bodyDiv w:val="1"/>
      <w:marLeft w:val="0"/>
      <w:marRight w:val="0"/>
      <w:marTop w:val="0"/>
      <w:marBottom w:val="0"/>
      <w:divBdr>
        <w:top w:val="none" w:sz="0" w:space="0" w:color="auto"/>
        <w:left w:val="none" w:sz="0" w:space="0" w:color="auto"/>
        <w:bottom w:val="none" w:sz="0" w:space="0" w:color="auto"/>
        <w:right w:val="none" w:sz="0" w:space="0" w:color="auto"/>
      </w:divBdr>
    </w:div>
    <w:div w:id="592787278">
      <w:bodyDiv w:val="1"/>
      <w:marLeft w:val="0"/>
      <w:marRight w:val="0"/>
      <w:marTop w:val="0"/>
      <w:marBottom w:val="0"/>
      <w:divBdr>
        <w:top w:val="none" w:sz="0" w:space="0" w:color="auto"/>
        <w:left w:val="none" w:sz="0" w:space="0" w:color="auto"/>
        <w:bottom w:val="none" w:sz="0" w:space="0" w:color="auto"/>
        <w:right w:val="none" w:sz="0" w:space="0" w:color="auto"/>
      </w:divBdr>
    </w:div>
    <w:div w:id="644898227">
      <w:bodyDiv w:val="1"/>
      <w:marLeft w:val="0"/>
      <w:marRight w:val="0"/>
      <w:marTop w:val="0"/>
      <w:marBottom w:val="0"/>
      <w:divBdr>
        <w:top w:val="none" w:sz="0" w:space="0" w:color="auto"/>
        <w:left w:val="none" w:sz="0" w:space="0" w:color="auto"/>
        <w:bottom w:val="none" w:sz="0" w:space="0" w:color="auto"/>
        <w:right w:val="none" w:sz="0" w:space="0" w:color="auto"/>
      </w:divBdr>
    </w:div>
    <w:div w:id="683169272">
      <w:bodyDiv w:val="1"/>
      <w:marLeft w:val="0"/>
      <w:marRight w:val="0"/>
      <w:marTop w:val="0"/>
      <w:marBottom w:val="0"/>
      <w:divBdr>
        <w:top w:val="none" w:sz="0" w:space="0" w:color="auto"/>
        <w:left w:val="none" w:sz="0" w:space="0" w:color="auto"/>
        <w:bottom w:val="none" w:sz="0" w:space="0" w:color="auto"/>
        <w:right w:val="none" w:sz="0" w:space="0" w:color="auto"/>
      </w:divBdr>
    </w:div>
    <w:div w:id="866021094">
      <w:bodyDiv w:val="1"/>
      <w:marLeft w:val="0"/>
      <w:marRight w:val="0"/>
      <w:marTop w:val="0"/>
      <w:marBottom w:val="0"/>
      <w:divBdr>
        <w:top w:val="none" w:sz="0" w:space="0" w:color="auto"/>
        <w:left w:val="none" w:sz="0" w:space="0" w:color="auto"/>
        <w:bottom w:val="none" w:sz="0" w:space="0" w:color="auto"/>
        <w:right w:val="none" w:sz="0" w:space="0" w:color="auto"/>
      </w:divBdr>
    </w:div>
    <w:div w:id="1896313275">
      <w:bodyDiv w:val="1"/>
      <w:marLeft w:val="0"/>
      <w:marRight w:val="0"/>
      <w:marTop w:val="0"/>
      <w:marBottom w:val="0"/>
      <w:divBdr>
        <w:top w:val="none" w:sz="0" w:space="0" w:color="auto"/>
        <w:left w:val="none" w:sz="0" w:space="0" w:color="auto"/>
        <w:bottom w:val="none" w:sz="0" w:space="0" w:color="auto"/>
        <w:right w:val="none" w:sz="0" w:space="0" w:color="auto"/>
      </w:divBdr>
    </w:div>
    <w:div w:id="209231674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hrteam@suffolkmind.org.uk" TargetMode="External"/><Relationship Id="rId3" Type="http://schemas.openxmlformats.org/officeDocument/2006/relationships/webSettings" Target="webSettings.xml"/><Relationship Id="rId7" Type="http://schemas.openxmlformats.org/officeDocument/2006/relationships/hyperlink" Target="mailto:recruitment@suffolkmind.org.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cruitment@suffolkmind.org.u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auraH\Local%20Settings\Temporary%20Internet%20Files\OLK9\Mind%20L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Mind LH</Template>
  <TotalTime>13</TotalTime>
  <Pages>7</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vt:lpstr>
    </vt:vector>
  </TitlesOfParts>
  <Company>I SEE</Company>
  <LinksUpToDate>false</LinksUpToDate>
  <CharactersWithSpaces>3620</CharactersWithSpaces>
  <SharedDoc>false</SharedDoc>
  <HLinks>
    <vt:vector size="6" baseType="variant">
      <vt:variant>
        <vt:i4>3801169</vt:i4>
      </vt:variant>
      <vt:variant>
        <vt:i4>0</vt:i4>
      </vt:variant>
      <vt:variant>
        <vt:i4>0</vt:i4>
      </vt:variant>
      <vt:variant>
        <vt:i4>5</vt:i4>
      </vt:variant>
      <vt:variant>
        <vt:lpwstr>mailto:hrteam@suffolkmind.org.uk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LauraH</dc:creator>
  <cp:keywords/>
  <cp:lastModifiedBy>Ellie Winch</cp:lastModifiedBy>
  <cp:revision>2</cp:revision>
  <cp:lastPrinted>2018-04-26T15:35:00Z</cp:lastPrinted>
  <dcterms:created xsi:type="dcterms:W3CDTF">2026-10-28T10:47:00Z</dcterms:created>
  <dcterms:modified xsi:type="dcterms:W3CDTF">2026-10-28T10:47:00Z</dcterms:modified>
</cp:coreProperties>
</file>